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C1D63" w14:textId="77777777" w:rsidR="001A5429" w:rsidRPr="00614293"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614293" w14:paraId="14EEFA1C" w14:textId="77777777" w:rsidTr="0092125E">
        <w:tc>
          <w:tcPr>
            <w:tcW w:w="9350" w:type="dxa"/>
            <w:gridSpan w:val="5"/>
            <w:vAlign w:val="center"/>
          </w:tcPr>
          <w:p w14:paraId="79A047CA" w14:textId="50614412" w:rsidR="0092125E" w:rsidRPr="00614293" w:rsidRDefault="00BE61C4" w:rsidP="00172F48">
            <w:pPr>
              <w:pStyle w:val="Title"/>
            </w:pPr>
            <w:sdt>
              <w:sdtPr>
                <w:alias w:val="Title"/>
                <w:tag w:val=""/>
                <w:id w:val="2016188051"/>
                <w:placeholder>
                  <w:docPart w:val="4D6A01CAE88E4F5AB3C4BDB888B913F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738DE">
                  <w:t>Business Name</w:t>
                </w:r>
              </w:sdtContent>
            </w:sdt>
          </w:p>
        </w:tc>
      </w:tr>
      <w:tr w:rsidR="0092125E" w:rsidRPr="00614293" w14:paraId="13BD20AA" w14:textId="77777777" w:rsidTr="0092125E">
        <w:trPr>
          <w:trHeight w:val="144"/>
        </w:trPr>
        <w:tc>
          <w:tcPr>
            <w:tcW w:w="1440" w:type="dxa"/>
            <w:shd w:val="clear" w:color="auto" w:fill="auto"/>
          </w:tcPr>
          <w:p w14:paraId="2EFDC30A"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58301951" w14:textId="77777777" w:rsidR="0092125E" w:rsidRPr="00614293" w:rsidRDefault="0092125E" w:rsidP="0092125E">
            <w:pPr>
              <w:spacing w:before="0" w:after="0"/>
              <w:rPr>
                <w:sz w:val="10"/>
                <w:szCs w:val="10"/>
              </w:rPr>
            </w:pPr>
          </w:p>
        </w:tc>
        <w:tc>
          <w:tcPr>
            <w:tcW w:w="1070" w:type="dxa"/>
            <w:shd w:val="clear" w:color="auto" w:fill="auto"/>
          </w:tcPr>
          <w:p w14:paraId="48482B97" w14:textId="77777777" w:rsidR="0092125E" w:rsidRPr="00614293" w:rsidRDefault="0092125E" w:rsidP="0092125E">
            <w:pPr>
              <w:spacing w:before="0" w:after="0"/>
              <w:rPr>
                <w:sz w:val="10"/>
                <w:szCs w:val="10"/>
              </w:rPr>
            </w:pPr>
          </w:p>
        </w:tc>
      </w:tr>
      <w:tr w:rsidR="0092125E" w:rsidRPr="00614293" w14:paraId="26A89B77" w14:textId="77777777" w:rsidTr="0092125E">
        <w:tc>
          <w:tcPr>
            <w:tcW w:w="9350" w:type="dxa"/>
            <w:gridSpan w:val="5"/>
            <w:vAlign w:val="center"/>
          </w:tcPr>
          <w:p w14:paraId="599AE74F" w14:textId="52EB0D0C" w:rsidR="0092125E" w:rsidRPr="00614293" w:rsidRDefault="00BE61C4" w:rsidP="00172F48">
            <w:pPr>
              <w:pStyle w:val="Title"/>
            </w:pPr>
            <w:sdt>
              <w:sdtPr>
                <w:alias w:val="Title 2"/>
                <w:tag w:val=""/>
                <w:id w:val="-1692516626"/>
                <w:placeholder>
                  <w:docPart w:val="20BA5FA9C8FA4D0D977E0F6B23134EEE"/>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EF3D95">
                  <w:t>Franchise Name</w:t>
                </w:r>
              </w:sdtContent>
            </w:sdt>
          </w:p>
        </w:tc>
      </w:tr>
      <w:tr w:rsidR="0092125E" w:rsidRPr="00614293" w14:paraId="262EF912" w14:textId="77777777" w:rsidTr="0092125E">
        <w:trPr>
          <w:trHeight w:val="1368"/>
        </w:trPr>
        <w:tc>
          <w:tcPr>
            <w:tcW w:w="2340" w:type="dxa"/>
            <w:gridSpan w:val="2"/>
          </w:tcPr>
          <w:p w14:paraId="2D60EEEF"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5B4750218E7F4EB68B5A540645EF1345"/>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ABB2455" w14:textId="77777777" w:rsidR="0092125E" w:rsidRPr="00614293" w:rsidRDefault="0092125E" w:rsidP="0092125E">
                <w:pPr>
                  <w:pStyle w:val="Subtitle"/>
                </w:pPr>
                <w:r w:rsidRPr="00614293">
                  <w:t>Business Plan</w:t>
                </w:r>
              </w:p>
            </w:sdtContent>
          </w:sdt>
        </w:tc>
        <w:tc>
          <w:tcPr>
            <w:tcW w:w="2420" w:type="dxa"/>
            <w:gridSpan w:val="2"/>
          </w:tcPr>
          <w:p w14:paraId="786DC517" w14:textId="77777777" w:rsidR="0092125E" w:rsidRPr="00614293" w:rsidRDefault="0092125E" w:rsidP="001E1E58"/>
        </w:tc>
      </w:tr>
    </w:tbl>
    <w:p w14:paraId="7315E8CC" w14:textId="77777777" w:rsidR="00066DE2" w:rsidRPr="00614293" w:rsidRDefault="001A5429" w:rsidP="0092125E">
      <w:r w:rsidRPr="00614293">
        <w:t xml:space="preserve"> </w:t>
      </w:r>
    </w:p>
    <w:p w14:paraId="2A90E255" w14:textId="77777777" w:rsidR="00066DE2" w:rsidRPr="00614293" w:rsidRDefault="00066DE2" w:rsidP="00066DE2">
      <w:pPr>
        <w:sectPr w:rsidR="00066DE2" w:rsidRPr="00614293" w:rsidSect="0092125E">
          <w:headerReference w:type="default" r:id="rId11"/>
          <w:headerReference w:type="first" r:id="rId12"/>
          <w:footerReference w:type="first" r:id="rId13"/>
          <w:pgSz w:w="12240" w:h="15840" w:code="1"/>
          <w:pgMar w:top="6480" w:right="1440" w:bottom="720" w:left="1440" w:header="288" w:footer="288" w:gutter="0"/>
          <w:cols w:space="708"/>
          <w:docGrid w:linePitch="360"/>
        </w:sectPr>
      </w:pPr>
    </w:p>
    <w:bookmarkStart w:id="0" w:name="_Toc18231629" w:displacedByCustomXml="next"/>
    <w:sdt>
      <w:sdtPr>
        <w:rPr>
          <w:b w:val="0"/>
          <w:bCs/>
        </w:rPr>
        <w:id w:val="66389980"/>
        <w:placeholder>
          <w:docPart w:val="AB9A9E581B534FADA66ACFC1F396A94F"/>
        </w:placeholder>
        <w:temporary/>
        <w:showingPlcHdr/>
        <w15:appearance w15:val="hidden"/>
      </w:sdtPr>
      <w:sdtEndPr>
        <w:rPr>
          <w:b/>
          <w:bCs w:val="0"/>
        </w:rPr>
      </w:sdtEndPr>
      <w:sdtContent>
        <w:p w14:paraId="08BBBAD5" w14:textId="77777777" w:rsidR="00BA31C4" w:rsidRPr="00614293" w:rsidRDefault="00347AF5" w:rsidP="00BA31C4">
          <w:pPr>
            <w:pStyle w:val="Heading1"/>
            <w:numPr>
              <w:ilvl w:val="0"/>
              <w:numId w:val="18"/>
            </w:numPr>
            <w:ind w:left="0" w:firstLine="0"/>
          </w:pPr>
          <w:r w:rsidRPr="00614293">
            <w:t>Company Overview</w:t>
          </w:r>
        </w:p>
      </w:sdtContent>
    </w:sdt>
    <w:bookmarkEnd w:id="0" w:displacedByCustomXml="prev"/>
    <w:p w14:paraId="534BD327" w14:textId="444590C4" w:rsidR="00BA31C4" w:rsidRPr="00614293" w:rsidRDefault="00BE61C4" w:rsidP="00BA31C4">
      <w:pPr>
        <w:pStyle w:val="ListBullet"/>
      </w:pPr>
      <w:sdt>
        <w:sdtPr>
          <w:rPr>
            <w:rStyle w:val="Bold"/>
          </w:rPr>
          <w:id w:val="-379559644"/>
          <w:placeholder>
            <w:docPart w:val="1149F145233D4E459050624557857A91"/>
          </w:placeholder>
          <w:temporary/>
          <w:showingPlcHdr/>
          <w15:appearance w15:val="hidden"/>
        </w:sdtPr>
        <w:sdtEndPr>
          <w:rPr>
            <w:rStyle w:val="Bold"/>
          </w:rPr>
        </w:sdtEndPr>
        <w:sdtContent>
          <w:r w:rsidR="00D27AF8" w:rsidRPr="00614293">
            <w:rPr>
              <w:rStyle w:val="Bold"/>
            </w:rPr>
            <w:t>Company summary:</w:t>
          </w:r>
        </w:sdtContent>
      </w:sdt>
      <w:r w:rsidR="00BA31C4" w:rsidRPr="00614293">
        <w:rPr>
          <w:rStyle w:val="Bold"/>
        </w:rPr>
        <w:t xml:space="preserve"> </w:t>
      </w:r>
    </w:p>
    <w:p w14:paraId="1EF06440" w14:textId="3BCF9AF3" w:rsidR="00D27AF8" w:rsidRPr="00614293" w:rsidRDefault="00BE61C4" w:rsidP="00D27AF8">
      <w:pPr>
        <w:pStyle w:val="ListBullet"/>
      </w:pPr>
      <w:sdt>
        <w:sdtPr>
          <w:rPr>
            <w:rStyle w:val="Bold"/>
          </w:rPr>
          <w:id w:val="1901166703"/>
          <w:placeholder>
            <w:docPart w:val="4CE9E0C5007E4A27B8482CE992630CCB"/>
          </w:placeholder>
          <w:temporary/>
          <w:showingPlcHdr/>
          <w15:appearance w15:val="hidden"/>
        </w:sdtPr>
        <w:sdtEndPr>
          <w:rPr>
            <w:rStyle w:val="Bold"/>
          </w:rPr>
        </w:sdtEndPr>
        <w:sdtContent>
          <w:r w:rsidR="00D27AF8" w:rsidRPr="00614293">
            <w:rPr>
              <w:rStyle w:val="Bold"/>
            </w:rPr>
            <w:t>Mission statement:</w:t>
          </w:r>
        </w:sdtContent>
      </w:sdt>
      <w:r w:rsidR="00D27AF8" w:rsidRPr="00614293">
        <w:rPr>
          <w:rStyle w:val="Bold"/>
        </w:rPr>
        <w:t xml:space="preserve"> </w:t>
      </w:r>
    </w:p>
    <w:p w14:paraId="0742A001" w14:textId="7289CD12" w:rsidR="00D27AF8" w:rsidRPr="00614293" w:rsidRDefault="00BE61C4" w:rsidP="00D27AF8">
      <w:pPr>
        <w:pStyle w:val="ListBullet"/>
      </w:pPr>
      <w:sdt>
        <w:sdtPr>
          <w:rPr>
            <w:rStyle w:val="Bold"/>
          </w:rPr>
          <w:id w:val="1360554413"/>
          <w:placeholder>
            <w:docPart w:val="95B91E652E6D41DBA91F9F045BE9F35C"/>
          </w:placeholder>
          <w:temporary/>
          <w:showingPlcHdr/>
          <w15:appearance w15:val="hidden"/>
        </w:sdtPr>
        <w:sdtEndPr>
          <w:rPr>
            <w:rStyle w:val="Bold"/>
          </w:rPr>
        </w:sdtEndPr>
        <w:sdtContent>
          <w:r w:rsidR="00D27AF8" w:rsidRPr="00614293">
            <w:rPr>
              <w:rStyle w:val="Bold"/>
            </w:rPr>
            <w:t>Company history:</w:t>
          </w:r>
        </w:sdtContent>
      </w:sdt>
      <w:r w:rsidR="00D27AF8" w:rsidRPr="00614293">
        <w:rPr>
          <w:rStyle w:val="Bold"/>
        </w:rPr>
        <w:t xml:space="preserve"> </w:t>
      </w:r>
    </w:p>
    <w:p w14:paraId="2200F50C" w14:textId="2B8D169D" w:rsidR="00D27AF8" w:rsidRPr="00FD512C" w:rsidRDefault="00BE61C4" w:rsidP="00D27AF8">
      <w:pPr>
        <w:pStyle w:val="ListBullet"/>
        <w:rPr>
          <w:rFonts w:cstheme="minorHAnsi"/>
        </w:rPr>
      </w:pPr>
      <w:sdt>
        <w:sdtPr>
          <w:rPr>
            <w:rStyle w:val="Bold"/>
          </w:rPr>
          <w:id w:val="1120350280"/>
          <w:placeholder>
            <w:docPart w:val="5E4BCDC181E04F87A456F5BB257F380D"/>
          </w:placeholder>
          <w:temporary/>
          <w:showingPlcHdr/>
          <w15:appearance w15:val="hidden"/>
        </w:sdtPr>
        <w:sdtEndPr>
          <w:rPr>
            <w:rStyle w:val="Bold"/>
          </w:rPr>
        </w:sdtEndPr>
        <w:sdtContent>
          <w:r w:rsidR="00D27AF8" w:rsidRPr="00614293">
            <w:rPr>
              <w:rStyle w:val="Bold"/>
            </w:rPr>
            <w:t>Markets and services:</w:t>
          </w:r>
        </w:sdtContent>
      </w:sdt>
      <w:r w:rsidR="00D27AF8" w:rsidRPr="00614293">
        <w:rPr>
          <w:rStyle w:val="Bold"/>
        </w:rPr>
        <w:t xml:space="preserve"> </w:t>
      </w:r>
    </w:p>
    <w:p w14:paraId="19C5870F" w14:textId="5EA94E3D" w:rsidR="00D27AF8" w:rsidRPr="00614293" w:rsidRDefault="00BE61C4" w:rsidP="00D27AF8">
      <w:pPr>
        <w:pStyle w:val="ListBullet"/>
      </w:pPr>
      <w:sdt>
        <w:sdtPr>
          <w:rPr>
            <w:rStyle w:val="Bold"/>
          </w:rPr>
          <w:id w:val="1967465054"/>
          <w:placeholder>
            <w:docPart w:val="4B78AF3E810B4BC598A96BB460FC0438"/>
          </w:placeholder>
          <w:temporary/>
          <w:showingPlcHdr/>
          <w15:appearance w15:val="hidden"/>
        </w:sdtPr>
        <w:sdtEndPr>
          <w:rPr>
            <w:rStyle w:val="Bold"/>
          </w:rPr>
        </w:sdtEndPr>
        <w:sdtContent>
          <w:r w:rsidR="00D27AF8" w:rsidRPr="00614293">
            <w:rPr>
              <w:rStyle w:val="Bold"/>
            </w:rPr>
            <w:t>Operational structure:</w:t>
          </w:r>
        </w:sdtContent>
      </w:sdt>
      <w:r w:rsidR="00D27AF8" w:rsidRPr="00614293">
        <w:rPr>
          <w:rStyle w:val="Bold"/>
        </w:rPr>
        <w:t xml:space="preserve"> </w:t>
      </w:r>
    </w:p>
    <w:p w14:paraId="49DAF8AE" w14:textId="202B65C2" w:rsidR="00D27AF8" w:rsidRPr="00E034FD" w:rsidRDefault="00BE61C4" w:rsidP="00D27AF8">
      <w:pPr>
        <w:pStyle w:val="ListBullet"/>
      </w:pPr>
      <w:sdt>
        <w:sdtPr>
          <w:rPr>
            <w:rStyle w:val="Bold"/>
          </w:rPr>
          <w:id w:val="368735481"/>
          <w:placeholder>
            <w:docPart w:val="C722CD4CCD0D494AB287E0DF75375695"/>
          </w:placeholder>
          <w:temporary/>
          <w:showingPlcHdr/>
          <w15:appearance w15:val="hidden"/>
        </w:sdtPr>
        <w:sdtEndPr>
          <w:rPr>
            <w:rStyle w:val="Bold"/>
          </w:rPr>
        </w:sdtEndPr>
        <w:sdtContent>
          <w:r w:rsidR="00D27AF8" w:rsidRPr="00614293">
            <w:rPr>
              <w:rStyle w:val="Bold"/>
            </w:rPr>
            <w:t>Financial goals:</w:t>
          </w:r>
        </w:sdtContent>
      </w:sdt>
    </w:p>
    <w:bookmarkStart w:id="1" w:name="_Toc18231630" w:displacedByCustomXml="next"/>
    <w:sdt>
      <w:sdtPr>
        <w:id w:val="-697233062"/>
        <w:placeholder>
          <w:docPart w:val="B87CF38AF35B4F0F86B9B628C76BFA19"/>
        </w:placeholder>
        <w:temporary/>
        <w:showingPlcHdr/>
        <w15:appearance w15:val="hidden"/>
      </w:sdtPr>
      <w:sdtEndPr/>
      <w:sdtContent>
        <w:p w14:paraId="708307D2" w14:textId="77777777" w:rsidR="00D27AF8" w:rsidRPr="00614293" w:rsidRDefault="00347AF5" w:rsidP="0003123C">
          <w:pPr>
            <w:pStyle w:val="Heading1"/>
            <w:numPr>
              <w:ilvl w:val="0"/>
              <w:numId w:val="18"/>
            </w:numPr>
            <w:ind w:left="0" w:firstLine="0"/>
          </w:pPr>
          <w:r w:rsidRPr="00614293">
            <w:t>Business Description</w:t>
          </w:r>
        </w:p>
      </w:sdtContent>
    </w:sdt>
    <w:bookmarkEnd w:id="1" w:displacedByCustomXml="prev"/>
    <w:p w14:paraId="6DB25529" w14:textId="552FEDC9" w:rsidR="00C738DE" w:rsidRPr="002221BA" w:rsidRDefault="00C738DE" w:rsidP="003B6212">
      <w:pPr>
        <w:rPr>
          <w:i/>
          <w:iCs/>
        </w:rPr>
      </w:pPr>
      <w:r w:rsidRPr="00F2220C">
        <w:t>Brief outline of the business</w:t>
      </w:r>
      <w:r w:rsidRPr="002221BA">
        <w:rPr>
          <w:i/>
          <w:iCs/>
        </w:rPr>
        <w:t xml:space="preserve"> (</w:t>
      </w:r>
      <w:r w:rsidR="00140A0B">
        <w:rPr>
          <w:i/>
          <w:iCs/>
        </w:rPr>
        <w:t xml:space="preserve">ABC Cleaning Company is a home-based cleaning service that provides a range of cleaning options for both residential and commercial clients.  </w:t>
      </w:r>
      <w:r w:rsidRPr="002221BA">
        <w:rPr>
          <w:i/>
          <w:iCs/>
        </w:rPr>
        <w:t>….</w:t>
      </w:r>
      <w:r w:rsidR="002221BA">
        <w:rPr>
          <w:i/>
          <w:iCs/>
        </w:rPr>
        <w:t>)</w:t>
      </w:r>
    </w:p>
    <w:p w14:paraId="7A016497" w14:textId="77777777" w:rsidR="00C738DE" w:rsidRDefault="00C738DE" w:rsidP="003B6212"/>
    <w:p w14:paraId="75FC13B9" w14:textId="6D79F037" w:rsidR="00D27AF8" w:rsidRDefault="003B6212" w:rsidP="003B6212">
      <w:r>
        <w:t>Services:</w:t>
      </w:r>
    </w:p>
    <w:p w14:paraId="48783881" w14:textId="0CB52EB4" w:rsidR="003B6212" w:rsidRDefault="003B6212" w:rsidP="003B6212">
      <w:pPr>
        <w:pStyle w:val="ListParagraph"/>
        <w:numPr>
          <w:ilvl w:val="0"/>
          <w:numId w:val="39"/>
        </w:numPr>
      </w:pPr>
    </w:p>
    <w:p w14:paraId="29E3621D" w14:textId="6B6BDE41" w:rsidR="00C95A76" w:rsidRPr="002221BA" w:rsidRDefault="002221BA" w:rsidP="00C95A76">
      <w:pPr>
        <w:rPr>
          <w:i/>
          <w:iCs/>
        </w:rPr>
      </w:pPr>
      <w:r w:rsidRPr="002221BA">
        <w:rPr>
          <w:i/>
          <w:iCs/>
        </w:rPr>
        <w:t>Differentiator</w:t>
      </w:r>
      <w:r w:rsidR="00A87AA2">
        <w:rPr>
          <w:i/>
          <w:iCs/>
        </w:rPr>
        <w:t>s (brief outline of what your brand does better than the competition.</w:t>
      </w:r>
      <w:r w:rsidRPr="002221BA">
        <w:rPr>
          <w:i/>
          <w:iCs/>
        </w:rPr>
        <w:t xml:space="preserve"> </w:t>
      </w:r>
      <w:r w:rsidR="00A87AA2" w:rsidRPr="002221BA">
        <w:rPr>
          <w:i/>
          <w:iCs/>
        </w:rPr>
        <w:t>(We</w:t>
      </w:r>
      <w:r w:rsidRPr="002221BA">
        <w:rPr>
          <w:i/>
          <w:iCs/>
        </w:rPr>
        <w:t xml:space="preserve"> are different from our competitors in that we provide</w:t>
      </w:r>
      <w:r w:rsidR="00BE61C4">
        <w:rPr>
          <w:i/>
          <w:iCs/>
        </w:rPr>
        <w:t>…</w:t>
      </w:r>
      <w:r w:rsidRPr="002221BA">
        <w:rPr>
          <w:i/>
          <w:iCs/>
        </w:rPr>
        <w:t xml:space="preserve">….) </w:t>
      </w:r>
    </w:p>
    <w:p w14:paraId="308682A4" w14:textId="334EA4A5" w:rsidR="00C95A76" w:rsidRDefault="00C95A76" w:rsidP="00C95A76"/>
    <w:p w14:paraId="2988F5B4" w14:textId="7BBF0CED" w:rsidR="00A87AA2" w:rsidRPr="00A87AA2" w:rsidRDefault="00A87AA2" w:rsidP="0005371A">
      <w:pPr>
        <w:pStyle w:val="ListBullet"/>
        <w:numPr>
          <w:ilvl w:val="0"/>
          <w:numId w:val="0"/>
        </w:numPr>
      </w:pPr>
      <w:r>
        <w:t xml:space="preserve">Testimonials </w:t>
      </w:r>
      <w:r w:rsidR="00F2220C">
        <w:t>(optional</w:t>
      </w:r>
      <w:r w:rsidR="00BE61C4">
        <w:t xml:space="preserve"> and may not be applicable</w:t>
      </w:r>
      <w:r>
        <w:t xml:space="preserve">) </w:t>
      </w:r>
    </w:p>
    <w:p w14:paraId="1E4ABF66" w14:textId="30DC2C9A" w:rsidR="00172F48" w:rsidRDefault="00172F48" w:rsidP="00C95A76">
      <w:pPr>
        <w:pStyle w:val="ListBullet"/>
        <w:numPr>
          <w:ilvl w:val="0"/>
          <w:numId w:val="0"/>
        </w:numPr>
        <w:ind w:left="1080" w:hanging="360"/>
        <w:rPr>
          <w:rFonts w:ascii="Nunito Sans" w:hAnsi="Nunito Sans"/>
          <w:b/>
          <w:bCs/>
          <w:i/>
          <w:iCs/>
          <w:color w:val="3A3A3A"/>
          <w:shd w:val="clear" w:color="auto" w:fill="FFFFFF"/>
        </w:rPr>
      </w:pPr>
    </w:p>
    <w:p w14:paraId="09A7E3F2" w14:textId="77777777" w:rsidR="00172F48" w:rsidRPr="00614293" w:rsidRDefault="00172F48" w:rsidP="00C95A76">
      <w:pPr>
        <w:pStyle w:val="ListBullet"/>
        <w:numPr>
          <w:ilvl w:val="0"/>
          <w:numId w:val="0"/>
        </w:numPr>
        <w:ind w:left="1080" w:hanging="360"/>
      </w:pPr>
    </w:p>
    <w:p w14:paraId="6BC5F72B" w14:textId="51D9C0C2" w:rsidR="00696772" w:rsidRDefault="006A5D94" w:rsidP="0005371A">
      <w:pPr>
        <w:pStyle w:val="ListBullet"/>
        <w:numPr>
          <w:ilvl w:val="0"/>
          <w:numId w:val="0"/>
        </w:numPr>
        <w:ind w:left="360"/>
      </w:pPr>
      <w:r>
        <w:rPr>
          <w:rStyle w:val="Bold"/>
        </w:rPr>
        <w:t>Competiti</w:t>
      </w:r>
      <w:r w:rsidR="00696772">
        <w:rPr>
          <w:rStyle w:val="Bold"/>
        </w:rPr>
        <w:t>ve Advantage</w:t>
      </w:r>
      <w:r>
        <w:rPr>
          <w:rStyle w:val="Bold"/>
        </w:rPr>
        <w:t xml:space="preserve">: </w:t>
      </w:r>
      <w:r w:rsidR="00F2220C">
        <w:t>who are the competitors in your area? What are they doing right? What are they doing wrong? Where is there room for improvement? How does your background provide you with an advantage?</w:t>
      </w:r>
    </w:p>
    <w:p w14:paraId="7DE805B7" w14:textId="6983B1F9" w:rsidR="00696772" w:rsidRPr="00F2220C" w:rsidRDefault="00F2220C" w:rsidP="00696772">
      <w:pPr>
        <w:pStyle w:val="ListBullet"/>
        <w:numPr>
          <w:ilvl w:val="1"/>
          <w:numId w:val="16"/>
        </w:numPr>
        <w:rPr>
          <w:i/>
          <w:iCs/>
        </w:rPr>
      </w:pPr>
      <w:r w:rsidRPr="00F2220C">
        <w:rPr>
          <w:i/>
          <w:iCs/>
        </w:rPr>
        <w:t>Break down these opportunities</w:t>
      </w:r>
    </w:p>
    <w:p w14:paraId="06F3247C" w14:textId="572539E1" w:rsidR="00696772" w:rsidRDefault="00F2220C" w:rsidP="007B6197">
      <w:pPr>
        <w:pStyle w:val="ListBullet"/>
        <w:numPr>
          <w:ilvl w:val="2"/>
          <w:numId w:val="16"/>
        </w:numPr>
      </w:pPr>
      <w:r>
        <w:t>How are these significant</w:t>
      </w:r>
      <w:r w:rsidR="00EF3D95">
        <w:t>?</w:t>
      </w:r>
    </w:p>
    <w:p w14:paraId="1CFE071E" w14:textId="77777777" w:rsidR="00696772" w:rsidRDefault="00696772" w:rsidP="00696772">
      <w:pPr>
        <w:pStyle w:val="ListBullet"/>
        <w:numPr>
          <w:ilvl w:val="1"/>
          <w:numId w:val="16"/>
        </w:numPr>
      </w:pPr>
      <w:r>
        <w:t>Our</w:t>
      </w:r>
      <w:r w:rsidR="00A068EC">
        <w:t xml:space="preserve"> predefined options allow for </w:t>
      </w:r>
    </w:p>
    <w:p w14:paraId="628D93AB" w14:textId="43EBA5CB" w:rsidR="00D27AF8" w:rsidRPr="00614293" w:rsidRDefault="00D27AF8" w:rsidP="00BE7431">
      <w:pPr>
        <w:pStyle w:val="ListBullet"/>
        <w:numPr>
          <w:ilvl w:val="2"/>
          <w:numId w:val="16"/>
        </w:numPr>
      </w:pPr>
    </w:p>
    <w:p w14:paraId="48678D12" w14:textId="42443217" w:rsidR="00D27AF8" w:rsidRDefault="00BE61C4" w:rsidP="00D27AF8">
      <w:pPr>
        <w:pStyle w:val="ListBullet"/>
      </w:pPr>
      <w:sdt>
        <w:sdtPr>
          <w:rPr>
            <w:rStyle w:val="Bold"/>
          </w:rPr>
          <w:id w:val="-54866750"/>
          <w:placeholder>
            <w:docPart w:val="C395D49671BE4F7F982FC8E9D5B82E4F"/>
          </w:placeholder>
          <w:temporary/>
          <w:showingPlcHdr/>
          <w15:appearance w15:val="hidden"/>
        </w:sdtPr>
        <w:sdtEndPr>
          <w:rPr>
            <w:rStyle w:val="Bold"/>
          </w:rPr>
        </w:sdtEndPr>
        <w:sdtContent>
          <w:r w:rsidR="00E53724" w:rsidRPr="00614293">
            <w:rPr>
              <w:rStyle w:val="Bold"/>
            </w:rPr>
            <w:t>Pricing:</w:t>
          </w:r>
        </w:sdtContent>
      </w:sdt>
      <w:r w:rsidR="00D27AF8" w:rsidRPr="00614293">
        <w:rPr>
          <w:rStyle w:val="Bold"/>
        </w:rPr>
        <w:t xml:space="preserve"> </w:t>
      </w:r>
    </w:p>
    <w:p w14:paraId="17804124" w14:textId="2E4FC55D" w:rsidR="00280853" w:rsidRDefault="00280853" w:rsidP="00BE7431">
      <w:pPr>
        <w:pStyle w:val="ListBullet"/>
        <w:numPr>
          <w:ilvl w:val="0"/>
          <w:numId w:val="0"/>
        </w:numPr>
      </w:pPr>
    </w:p>
    <w:p w14:paraId="45535EF8" w14:textId="2A6F364C" w:rsidR="00280853" w:rsidRDefault="00280853" w:rsidP="00280853">
      <w:pPr>
        <w:pStyle w:val="ListBullet"/>
        <w:numPr>
          <w:ilvl w:val="0"/>
          <w:numId w:val="0"/>
        </w:numPr>
        <w:ind w:left="720" w:hanging="360"/>
      </w:pPr>
    </w:p>
    <w:p w14:paraId="06A42995" w14:textId="61613FB1" w:rsidR="00E53724" w:rsidRDefault="00BE61C4" w:rsidP="00E53724">
      <w:pPr>
        <w:pStyle w:val="ListBullet"/>
      </w:pPr>
      <w:sdt>
        <w:sdtPr>
          <w:rPr>
            <w:rStyle w:val="Bold"/>
          </w:rPr>
          <w:id w:val="1557357805"/>
          <w:placeholder>
            <w:docPart w:val="C6319C5D4DE4497C9DF875F8F80585C3"/>
          </w:placeholder>
          <w:temporary/>
          <w:showingPlcHdr/>
          <w15:appearance w15:val="hidden"/>
        </w:sdtPr>
        <w:sdtEndPr>
          <w:rPr>
            <w:rStyle w:val="Bold"/>
          </w:rPr>
        </w:sdtEndPr>
        <w:sdtContent>
          <w:r w:rsidR="003E78A7" w:rsidRPr="00614293">
            <w:rPr>
              <w:rStyle w:val="Bold"/>
            </w:rPr>
            <w:t>SWOT analysis:</w:t>
          </w:r>
        </w:sdtContent>
      </w:sdt>
      <w:r w:rsidR="00E53724" w:rsidRPr="00614293">
        <w:rPr>
          <w:rStyle w:val="Bold"/>
        </w:rPr>
        <w:t xml:space="preserve"> </w:t>
      </w:r>
      <w:r w:rsidR="00A533AC">
        <w:t>Strengths, Weaknesses, Opportunities, Threats</w:t>
      </w:r>
    </w:p>
    <w:p w14:paraId="1CC001F1" w14:textId="4D4271EC" w:rsidR="00A533AC" w:rsidRPr="00A533AC" w:rsidRDefault="00A533AC" w:rsidP="00A533AC">
      <w:pPr>
        <w:pStyle w:val="ListBullet"/>
        <w:numPr>
          <w:ilvl w:val="0"/>
          <w:numId w:val="0"/>
        </w:numPr>
        <w:ind w:left="720"/>
        <w:rPr>
          <w:b/>
          <w:bCs/>
        </w:rPr>
      </w:pPr>
      <w:r w:rsidRPr="00A533AC">
        <w:rPr>
          <w:rStyle w:val="Bold"/>
          <w:b w:val="0"/>
          <w:bCs w:val="0"/>
        </w:rPr>
        <w:t>In a transparent effort</w:t>
      </w:r>
      <w:r>
        <w:rPr>
          <w:rStyle w:val="Bold"/>
          <w:b w:val="0"/>
          <w:bCs w:val="0"/>
        </w:rPr>
        <w:t xml:space="preserve"> to understand the exact market we enter we have engaged a </w:t>
      </w:r>
    </w:p>
    <w:p w14:paraId="62DBF90A" w14:textId="77777777" w:rsidR="003E78A7" w:rsidRPr="00614293" w:rsidRDefault="003E78A7"/>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3E78A7" w:rsidRPr="00614293" w14:paraId="5FA23842" w14:textId="77777777" w:rsidTr="00385D4D">
        <w:trPr>
          <w:trHeight w:val="2535"/>
        </w:trPr>
        <w:tc>
          <w:tcPr>
            <w:tcW w:w="2592" w:type="dxa"/>
          </w:tcPr>
          <w:sdt>
            <w:sdtPr>
              <w:id w:val="841667111"/>
              <w:placeholder>
                <w:docPart w:val="AA945EBC964D436F801064F5AA916B67"/>
              </w:placeholder>
              <w:temporary/>
              <w:showingPlcHdr/>
              <w15:appearance w15:val="hidden"/>
            </w:sdtPr>
            <w:sdtEndPr/>
            <w:sdtContent>
              <w:p w14:paraId="2BEDF284" w14:textId="77777777" w:rsidR="003E78A7" w:rsidRPr="00614293" w:rsidRDefault="008965F6" w:rsidP="008965F6">
                <w:pPr>
                  <w:pStyle w:val="Graphheading1"/>
                </w:pPr>
                <w:r w:rsidRPr="00614293">
                  <w:t>STRENGTHS</w:t>
                </w:r>
              </w:p>
            </w:sdtContent>
          </w:sdt>
          <w:p w14:paraId="1C55DA87" w14:textId="09195536" w:rsidR="00280853" w:rsidRPr="00614293" w:rsidRDefault="00280853" w:rsidP="00BE7431">
            <w:pPr>
              <w:pStyle w:val="Graphbullet"/>
            </w:pPr>
          </w:p>
        </w:tc>
        <w:tc>
          <w:tcPr>
            <w:tcW w:w="4896" w:type="dxa"/>
            <w:vMerge w:val="restart"/>
            <w:vAlign w:val="center"/>
          </w:tcPr>
          <w:p w14:paraId="24AD2278" w14:textId="77777777" w:rsidR="003E78A7" w:rsidRPr="00614293" w:rsidRDefault="003E78A7" w:rsidP="008965F6">
            <w:pPr>
              <w:pStyle w:val="ListBullet"/>
              <w:numPr>
                <w:ilvl w:val="0"/>
                <w:numId w:val="0"/>
              </w:numPr>
              <w:jc w:val="center"/>
            </w:pPr>
            <w:r w:rsidRPr="00614293">
              <w:rPr>
                <w:noProof/>
              </w:rPr>
              <w:drawing>
                <wp:inline distT="0" distB="0" distL="0" distR="0" wp14:anchorId="1B36EA21" wp14:editId="24C0B9F9">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592" w:type="dxa"/>
          </w:tcPr>
          <w:sdt>
            <w:sdtPr>
              <w:id w:val="-1737780101"/>
              <w:placeholder>
                <w:docPart w:val="1A9CCC08F753425CA957516C31B27A95"/>
              </w:placeholder>
              <w:temporary/>
              <w:showingPlcHdr/>
              <w15:appearance w15:val="hidden"/>
            </w:sdtPr>
            <w:sdtEndPr/>
            <w:sdtContent>
              <w:p w14:paraId="21101CA1" w14:textId="77777777" w:rsidR="003E78A7" w:rsidRPr="00614293" w:rsidRDefault="008965F6" w:rsidP="008965F6">
                <w:pPr>
                  <w:pStyle w:val="Graphheading2"/>
                </w:pPr>
                <w:r w:rsidRPr="00614293">
                  <w:t>WEAKNESSES</w:t>
                </w:r>
              </w:p>
            </w:sdtContent>
          </w:sdt>
          <w:p w14:paraId="698CF50F" w14:textId="58A41C32" w:rsidR="00280853" w:rsidRPr="00614293" w:rsidRDefault="00280853" w:rsidP="00BE7431">
            <w:pPr>
              <w:pStyle w:val="Graphbullet2"/>
            </w:pPr>
          </w:p>
        </w:tc>
      </w:tr>
      <w:tr w:rsidR="003E78A7" w:rsidRPr="00614293" w14:paraId="4AA6CAA6" w14:textId="77777777" w:rsidTr="00385D4D">
        <w:trPr>
          <w:trHeight w:val="2535"/>
        </w:trPr>
        <w:tc>
          <w:tcPr>
            <w:tcW w:w="2592" w:type="dxa"/>
          </w:tcPr>
          <w:sdt>
            <w:sdtPr>
              <w:id w:val="-2099856493"/>
              <w:placeholder>
                <w:docPart w:val="2032BA04F177431497230CCCFB3C69D1"/>
              </w:placeholder>
              <w:temporary/>
              <w:showingPlcHdr/>
              <w15:appearance w15:val="hidden"/>
            </w:sdtPr>
            <w:sdtEndPr/>
            <w:sdtContent>
              <w:p w14:paraId="6D5526D2" w14:textId="77777777" w:rsidR="003E78A7" w:rsidRPr="00614293" w:rsidRDefault="008965F6" w:rsidP="008965F6">
                <w:pPr>
                  <w:pStyle w:val="Graphheading3"/>
                </w:pPr>
                <w:r w:rsidRPr="00614293">
                  <w:t>OPPORTUNITIES</w:t>
                </w:r>
              </w:p>
            </w:sdtContent>
          </w:sdt>
          <w:p w14:paraId="09C4844B" w14:textId="2BE6B05E" w:rsidR="00280853" w:rsidRPr="00614293" w:rsidRDefault="00280853" w:rsidP="00BE7431">
            <w:pPr>
              <w:pStyle w:val="Graphbullet3"/>
            </w:pPr>
          </w:p>
        </w:tc>
        <w:tc>
          <w:tcPr>
            <w:tcW w:w="4896" w:type="dxa"/>
            <w:vMerge/>
          </w:tcPr>
          <w:p w14:paraId="5313E65F" w14:textId="77777777" w:rsidR="003E78A7" w:rsidRPr="00614293" w:rsidRDefault="003E78A7" w:rsidP="003E78A7">
            <w:pPr>
              <w:pStyle w:val="ListBullet"/>
              <w:numPr>
                <w:ilvl w:val="0"/>
                <w:numId w:val="0"/>
              </w:numPr>
            </w:pPr>
          </w:p>
        </w:tc>
        <w:tc>
          <w:tcPr>
            <w:tcW w:w="2592" w:type="dxa"/>
          </w:tcPr>
          <w:sdt>
            <w:sdtPr>
              <w:id w:val="996142121"/>
              <w:placeholder>
                <w:docPart w:val="DF458DE71E2440DEB9AA93E6A7331211"/>
              </w:placeholder>
              <w:temporary/>
              <w:showingPlcHdr/>
              <w15:appearance w15:val="hidden"/>
            </w:sdtPr>
            <w:sdtEndPr/>
            <w:sdtContent>
              <w:p w14:paraId="3D799C09" w14:textId="77777777" w:rsidR="003E78A7" w:rsidRPr="00614293" w:rsidRDefault="008965F6" w:rsidP="008965F6">
                <w:pPr>
                  <w:pStyle w:val="Graphheading4"/>
                </w:pPr>
                <w:r w:rsidRPr="00614293">
                  <w:t>THREATS</w:t>
                </w:r>
              </w:p>
            </w:sdtContent>
          </w:sdt>
          <w:p w14:paraId="17FEAE41" w14:textId="71DB55E7" w:rsidR="00BE7431" w:rsidRPr="00614293" w:rsidRDefault="00BE7431" w:rsidP="00BE7431">
            <w:pPr>
              <w:pStyle w:val="Graphbullet4"/>
              <w:numPr>
                <w:ilvl w:val="0"/>
                <w:numId w:val="0"/>
              </w:numPr>
            </w:pPr>
          </w:p>
          <w:p w14:paraId="0A647345" w14:textId="4C08BF05" w:rsidR="00280853" w:rsidRPr="00614293" w:rsidRDefault="00280853" w:rsidP="00280853">
            <w:pPr>
              <w:pStyle w:val="Graphbullet4"/>
            </w:pPr>
          </w:p>
        </w:tc>
      </w:tr>
    </w:tbl>
    <w:p w14:paraId="7BB91F10" w14:textId="26A8C520" w:rsidR="004211AF" w:rsidRDefault="00135908" w:rsidP="004211AF">
      <w:r w:rsidRPr="00237CCA">
        <w:t xml:space="preserve">The SWOT Analysis is extremely encouraging, as </w:t>
      </w:r>
      <w:r w:rsidR="00237CCA" w:rsidRPr="00237CCA">
        <w:t>shown by</w:t>
      </w:r>
      <w:r w:rsidRPr="00237CCA">
        <w:t xml:space="preserve"> </w:t>
      </w:r>
      <w:r w:rsidRPr="006642E6">
        <w:t>the listings.</w:t>
      </w:r>
    </w:p>
    <w:bookmarkStart w:id="2" w:name="_Toc18231632" w:displacedByCustomXml="next"/>
    <w:sdt>
      <w:sdtPr>
        <w:id w:val="1143771334"/>
        <w:placeholder>
          <w:docPart w:val="DFCD33330B76407CA1F89F1CBEC55072"/>
        </w:placeholder>
        <w:temporary/>
        <w:showingPlcHdr/>
        <w15:appearance w15:val="hidden"/>
      </w:sdtPr>
      <w:sdtEndPr/>
      <w:sdtContent>
        <w:p w14:paraId="07E9A413" w14:textId="77777777" w:rsidR="003E78A7" w:rsidRPr="00614293" w:rsidRDefault="00347AF5" w:rsidP="00043FFE">
          <w:pPr>
            <w:pStyle w:val="Heading1"/>
            <w:numPr>
              <w:ilvl w:val="0"/>
              <w:numId w:val="18"/>
            </w:numPr>
            <w:ind w:left="0" w:firstLine="0"/>
          </w:pPr>
          <w:r w:rsidRPr="00614293">
            <w:t>Operating Plan</w:t>
          </w:r>
        </w:p>
      </w:sdtContent>
    </w:sdt>
    <w:bookmarkEnd w:id="2" w:displacedByCustomXml="prev"/>
    <w:p w14:paraId="696CB0CF" w14:textId="73B840C8" w:rsidR="00E53724" w:rsidRPr="00614293" w:rsidRDefault="00BE7431" w:rsidP="00E53724">
      <w:pPr>
        <w:pStyle w:val="ListBullet"/>
      </w:pPr>
      <w:r>
        <w:rPr>
          <w:rStyle w:val="Bold"/>
        </w:rPr>
        <w:t>Service Provided:</w:t>
      </w:r>
      <w:r w:rsidR="00E53724" w:rsidRPr="00614293">
        <w:t xml:space="preserve"> </w:t>
      </w:r>
    </w:p>
    <w:p w14:paraId="09C7F541" w14:textId="7E9A267F" w:rsidR="00E53724" w:rsidRPr="00614293" w:rsidRDefault="00BE61C4" w:rsidP="00E53724">
      <w:pPr>
        <w:pStyle w:val="ListBullet"/>
      </w:pPr>
      <w:sdt>
        <w:sdtPr>
          <w:rPr>
            <w:rStyle w:val="Bold"/>
          </w:rPr>
          <w:id w:val="760421710"/>
          <w:placeholder>
            <w:docPart w:val="9D51A65EA46048ABBF4310BEEDF4001A"/>
          </w:placeholder>
          <w:temporary/>
          <w:showingPlcHdr/>
          <w15:appearance w15:val="hidden"/>
        </w:sdtPr>
        <w:sdtEndPr>
          <w:rPr>
            <w:rStyle w:val="Bold"/>
          </w:rPr>
        </w:sdtEndPr>
        <w:sdtContent>
          <w:r w:rsidR="00043FFE" w:rsidRPr="00614293">
            <w:rPr>
              <w:rStyle w:val="Bold"/>
            </w:rPr>
            <w:t>Payment:</w:t>
          </w:r>
        </w:sdtContent>
      </w:sdt>
      <w:r w:rsidR="00E53724" w:rsidRPr="00614293">
        <w:t xml:space="preserve"> </w:t>
      </w:r>
    </w:p>
    <w:p w14:paraId="624D71F6" w14:textId="7AC3E16D" w:rsidR="00E53724" w:rsidRPr="00614293" w:rsidRDefault="00BE61C4" w:rsidP="00E53724">
      <w:pPr>
        <w:pStyle w:val="ListBullet"/>
      </w:pPr>
      <w:sdt>
        <w:sdtPr>
          <w:rPr>
            <w:rStyle w:val="Bold"/>
          </w:rPr>
          <w:id w:val="-1983072167"/>
          <w:placeholder>
            <w:docPart w:val="653CCF39AF21478A8328C0FF0D2C6475"/>
          </w:placeholder>
          <w:temporary/>
          <w:showingPlcHdr/>
          <w15:appearance w15:val="hidden"/>
        </w:sdtPr>
        <w:sdtEndPr>
          <w:rPr>
            <w:rStyle w:val="Bold"/>
          </w:rPr>
        </w:sdtEndPr>
        <w:sdtContent>
          <w:r w:rsidR="00043FFE" w:rsidRPr="00614293">
            <w:rPr>
              <w:rStyle w:val="Bold"/>
            </w:rPr>
            <w:t>Key customers:</w:t>
          </w:r>
        </w:sdtContent>
      </w:sdt>
      <w:r w:rsidR="00E53724" w:rsidRPr="00614293">
        <w:rPr>
          <w:rStyle w:val="Bold"/>
        </w:rPr>
        <w:t xml:space="preserve"> </w:t>
      </w:r>
    </w:p>
    <w:p w14:paraId="5019DE35" w14:textId="7F8D847F" w:rsidR="00E53724" w:rsidRPr="00614293" w:rsidRDefault="00BE61C4" w:rsidP="00E53724">
      <w:pPr>
        <w:pStyle w:val="ListBullet"/>
      </w:pPr>
      <w:sdt>
        <w:sdtPr>
          <w:rPr>
            <w:rStyle w:val="Bold"/>
          </w:rPr>
          <w:id w:val="-1794358563"/>
          <w:placeholder>
            <w:docPart w:val="B54BA700FCCA41A4B5C6AA428198C1D7"/>
          </w:placeholder>
          <w:temporary/>
          <w:showingPlcHdr/>
          <w15:appearance w15:val="hidden"/>
        </w:sdtPr>
        <w:sdtEndPr>
          <w:rPr>
            <w:rStyle w:val="Bold"/>
          </w:rPr>
        </w:sdtEndPr>
        <w:sdtContent>
          <w:r w:rsidR="00DE65A2" w:rsidRPr="00614293">
            <w:rPr>
              <w:rStyle w:val="Bold"/>
            </w:rPr>
            <w:t>Key employees and organization:</w:t>
          </w:r>
        </w:sdtContent>
      </w:sdt>
      <w:r w:rsidR="00E53724" w:rsidRPr="00614293">
        <w:rPr>
          <w:rStyle w:val="Bold"/>
        </w:rPr>
        <w:t xml:space="preserve"> </w:t>
      </w:r>
    </w:p>
    <w:bookmarkStart w:id="3" w:name="_Toc18231633" w:displacedByCustomXml="next"/>
    <w:sdt>
      <w:sdtPr>
        <w:id w:val="-976210796"/>
        <w:placeholder>
          <w:docPart w:val="037C2F15EC564307A077BD1BE0E04EAF"/>
        </w:placeholder>
        <w:temporary/>
        <w:showingPlcHdr/>
        <w15:appearance w15:val="hidden"/>
      </w:sdtPr>
      <w:sdtEndPr/>
      <w:sdtContent>
        <w:p w14:paraId="25E7438D" w14:textId="77777777" w:rsidR="00DE65A2" w:rsidRPr="00614293" w:rsidRDefault="00347AF5" w:rsidP="00026EAE">
          <w:pPr>
            <w:pStyle w:val="Heading1"/>
            <w:numPr>
              <w:ilvl w:val="0"/>
              <w:numId w:val="18"/>
            </w:numPr>
            <w:ind w:left="0" w:firstLine="0"/>
          </w:pPr>
          <w:r w:rsidRPr="00614293">
            <w:t>Marketing and Sales Plan</w:t>
          </w:r>
        </w:p>
      </w:sdtContent>
    </w:sdt>
    <w:bookmarkEnd w:id="3" w:displacedByCustomXml="prev"/>
    <w:p w14:paraId="7872BE01" w14:textId="4589D342" w:rsidR="00E53724" w:rsidRDefault="00BE61C4" w:rsidP="00E53724">
      <w:pPr>
        <w:pStyle w:val="ListBullet"/>
      </w:pPr>
      <w:sdt>
        <w:sdtPr>
          <w:rPr>
            <w:rStyle w:val="Bold"/>
          </w:rPr>
          <w:id w:val="1170135634"/>
          <w:placeholder>
            <w:docPart w:val="EA8F8361E1E14314A9F247C5457908D6"/>
          </w:placeholder>
          <w:temporary/>
          <w:showingPlcHdr/>
          <w15:appearance w15:val="hidden"/>
        </w:sdtPr>
        <w:sdtEndPr>
          <w:rPr>
            <w:rStyle w:val="Bold"/>
          </w:rPr>
        </w:sdtEndPr>
        <w:sdtContent>
          <w:r w:rsidR="00026EAE" w:rsidRPr="00614293">
            <w:rPr>
              <w:rStyle w:val="Bold"/>
            </w:rPr>
            <w:t>Key messages:</w:t>
          </w:r>
        </w:sdtContent>
      </w:sdt>
      <w:r w:rsidR="00E53724" w:rsidRPr="00614293">
        <w:rPr>
          <w:rStyle w:val="Bold"/>
        </w:rPr>
        <w:t xml:space="preserve"> </w:t>
      </w:r>
    </w:p>
    <w:p w14:paraId="40327D9B" w14:textId="506E5011" w:rsidR="00E52F81" w:rsidRPr="00614293" w:rsidRDefault="00E52F81" w:rsidP="00BE7431">
      <w:pPr>
        <w:pStyle w:val="ListBullet"/>
        <w:numPr>
          <w:ilvl w:val="1"/>
          <w:numId w:val="16"/>
        </w:numPr>
      </w:pPr>
    </w:p>
    <w:p w14:paraId="062DD828" w14:textId="1F761ACA" w:rsidR="00026EAE" w:rsidRDefault="00BE61C4" w:rsidP="00BE7431">
      <w:pPr>
        <w:pStyle w:val="ListBullet"/>
      </w:pPr>
      <w:sdt>
        <w:sdtPr>
          <w:rPr>
            <w:rStyle w:val="Bold"/>
          </w:rPr>
          <w:id w:val="-1158375581"/>
          <w:placeholder>
            <w:docPart w:val="80BC380B642A463CAC345444F3252016"/>
          </w:placeholder>
          <w:temporary/>
          <w:showingPlcHdr/>
          <w15:appearance w15:val="hidden"/>
        </w:sdtPr>
        <w:sdtEndPr>
          <w:rPr>
            <w:rStyle w:val="Bold"/>
          </w:rPr>
        </w:sdtEndPr>
        <w:sdtContent>
          <w:r w:rsidR="00026EAE" w:rsidRPr="00614293">
            <w:rPr>
              <w:rStyle w:val="Bold"/>
            </w:rPr>
            <w:t>Marketing activities:</w:t>
          </w:r>
        </w:sdtContent>
      </w:sdt>
      <w:r w:rsidR="00E53724" w:rsidRPr="00614293">
        <w:t xml:space="preserve"> </w:t>
      </w:r>
    </w:p>
    <w:p w14:paraId="10EE8337" w14:textId="77777777" w:rsidR="00BE7431" w:rsidRPr="00614293" w:rsidRDefault="00BE7431" w:rsidP="00BE7431">
      <w:pPr>
        <w:pStyle w:val="ListBullet"/>
        <w:numPr>
          <w:ilvl w:val="1"/>
          <w:numId w:val="16"/>
        </w:numPr>
      </w:pPr>
    </w:p>
    <w:p w14:paraId="7E483878" w14:textId="77777777" w:rsidR="00B37B3B" w:rsidRPr="00614293" w:rsidRDefault="00B37B3B" w:rsidP="00EF3D95">
      <w:pPr>
        <w:pStyle w:val="ListBullet"/>
        <w:numPr>
          <w:ilvl w:val="0"/>
          <w:numId w:val="0"/>
        </w:numPr>
        <w:sectPr w:rsidR="00B37B3B" w:rsidRPr="00614293" w:rsidSect="0092125E">
          <w:headerReference w:type="default" r:id="rId15"/>
          <w:footerReference w:type="default" r:id="rId16"/>
          <w:pgSz w:w="12240" w:h="15840" w:code="1"/>
          <w:pgMar w:top="2160" w:right="1080" w:bottom="720" w:left="1080" w:header="648" w:footer="432" w:gutter="0"/>
          <w:cols w:space="708"/>
          <w:docGrid w:linePitch="360"/>
        </w:sectPr>
      </w:pPr>
    </w:p>
    <w:p w14:paraId="59CCA731" w14:textId="22D90EC1" w:rsidR="00BD0C60" w:rsidRPr="00614293" w:rsidRDefault="00BD0C60" w:rsidP="004D46FA">
      <w:pPr>
        <w:pStyle w:val="Heading2"/>
      </w:pPr>
    </w:p>
    <w:sectPr w:rsidR="00BD0C60" w:rsidRPr="00614293" w:rsidSect="00495909">
      <w:footerReference w:type="default" r:id="rId17"/>
      <w:footerReference w:type="first" r:id="rId18"/>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D0EA" w14:textId="77777777" w:rsidR="004677EB" w:rsidRDefault="004677EB" w:rsidP="005A20E2">
      <w:pPr>
        <w:spacing w:after="0"/>
      </w:pPr>
      <w:r>
        <w:separator/>
      </w:r>
    </w:p>
    <w:p w14:paraId="047B4A26" w14:textId="77777777" w:rsidR="004677EB" w:rsidRDefault="004677EB"/>
    <w:p w14:paraId="08D83C92" w14:textId="77777777" w:rsidR="004677EB" w:rsidRDefault="004677EB" w:rsidP="009B4773"/>
    <w:p w14:paraId="6A985952" w14:textId="77777777" w:rsidR="004677EB" w:rsidRDefault="004677EB" w:rsidP="00513832"/>
  </w:endnote>
  <w:endnote w:type="continuationSeparator" w:id="0">
    <w:p w14:paraId="42CE1303" w14:textId="77777777" w:rsidR="004677EB" w:rsidRDefault="004677EB" w:rsidP="005A20E2">
      <w:pPr>
        <w:spacing w:after="0"/>
      </w:pPr>
      <w:r>
        <w:continuationSeparator/>
      </w:r>
    </w:p>
    <w:p w14:paraId="76BC2AC9" w14:textId="77777777" w:rsidR="004677EB" w:rsidRDefault="004677EB"/>
    <w:p w14:paraId="2BC252E9" w14:textId="77777777" w:rsidR="004677EB" w:rsidRDefault="004677EB" w:rsidP="009B4773"/>
    <w:p w14:paraId="58F39214" w14:textId="77777777" w:rsidR="004677EB" w:rsidRDefault="004677E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3E28DEF2"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F1F9" w14:textId="331BC9F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rsidR="00183538">
      <w:rPr>
        <w:noProof/>
      </w:rPr>
      <w:t>8</w:t>
    </w:r>
    <w:r w:rsidRPr="00F8411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633E" w14:textId="424D0A9D"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006642E6">
      <w:rPr>
        <w:noProof/>
      </w:rPr>
      <w:t>11</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42D73A6A"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55E8D850" w14:textId="77777777" w:rsidR="00810DF6" w:rsidRDefault="00BE61C4"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FF0A" w14:textId="77777777" w:rsidR="004677EB" w:rsidRDefault="004677EB" w:rsidP="005A20E2">
      <w:pPr>
        <w:spacing w:after="0"/>
      </w:pPr>
      <w:r>
        <w:separator/>
      </w:r>
    </w:p>
    <w:p w14:paraId="18BD076A" w14:textId="77777777" w:rsidR="004677EB" w:rsidRDefault="004677EB"/>
    <w:p w14:paraId="26D22CC0" w14:textId="77777777" w:rsidR="004677EB" w:rsidRDefault="004677EB" w:rsidP="009B4773"/>
    <w:p w14:paraId="680B80EA" w14:textId="77777777" w:rsidR="004677EB" w:rsidRDefault="004677EB" w:rsidP="00513832"/>
  </w:footnote>
  <w:footnote w:type="continuationSeparator" w:id="0">
    <w:p w14:paraId="478DF05B" w14:textId="77777777" w:rsidR="004677EB" w:rsidRDefault="004677EB" w:rsidP="005A20E2">
      <w:pPr>
        <w:spacing w:after="0"/>
      </w:pPr>
      <w:r>
        <w:continuationSeparator/>
      </w:r>
    </w:p>
    <w:p w14:paraId="2B4AB55E" w14:textId="77777777" w:rsidR="004677EB" w:rsidRDefault="004677EB"/>
    <w:p w14:paraId="6C1C969C" w14:textId="77777777" w:rsidR="004677EB" w:rsidRDefault="004677EB" w:rsidP="009B4773"/>
    <w:p w14:paraId="1FCAD91B" w14:textId="77777777" w:rsidR="004677EB" w:rsidRDefault="004677E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7F8E" w14:textId="77777777" w:rsidR="00810DF6" w:rsidRDefault="00810DF6"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5AEF764E" wp14:editId="2F9A7870">
          <wp:simplePos x="0" y="0"/>
          <wp:positionH relativeFrom="page">
            <wp:align>center</wp:align>
          </wp:positionH>
          <wp:positionV relativeFrom="page">
            <wp:align>center</wp:align>
          </wp:positionV>
          <wp:extent cx="7132320" cy="9427464"/>
          <wp:effectExtent l="0" t="0" r="0" b="2540"/>
          <wp:wrapNone/>
          <wp:docPr id="2" name="Picture 2"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552A9" w14:textId="77777777"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56AE" w14:textId="77777777" w:rsidR="00810DF6" w:rsidRDefault="00810DF6">
    <w:r>
      <w:rPr>
        <w:noProof/>
      </w:rPr>
      <w:drawing>
        <wp:anchor distT="0" distB="0" distL="114300" distR="114300" simplePos="0" relativeHeight="251675648" behindDoc="1" locked="0" layoutInCell="1" allowOverlap="1" wp14:anchorId="540B1BF4" wp14:editId="493C537B">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014C" w14:textId="77777777" w:rsidR="00810DF6" w:rsidRPr="00EB47F9" w:rsidRDefault="00810DF6"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142EBE0B"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2A5B687B" wp14:editId="0FC40583">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6E14295C"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2A5B687B"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" fillcolor="#f0cda1" stroked="f">
              <v:fill opacity="32896f"/>
              <v:textbox inset="20mm,8mm">
                <w:txbxContent>
                  <w:p w14:paraId="6E14295C"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DB5E5092"/>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30B4D"/>
    <w:multiLevelType w:val="hybridMultilevel"/>
    <w:tmpl w:val="5C1C2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C2F28"/>
    <w:multiLevelType w:val="hybridMultilevel"/>
    <w:tmpl w:val="6DB0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7141517">
    <w:abstractNumId w:val="29"/>
  </w:num>
  <w:num w:numId="2" w16cid:durableId="326591927">
    <w:abstractNumId w:val="37"/>
  </w:num>
  <w:num w:numId="3" w16cid:durableId="1976332963">
    <w:abstractNumId w:val="18"/>
  </w:num>
  <w:num w:numId="4" w16cid:durableId="1788154229">
    <w:abstractNumId w:val="26"/>
  </w:num>
  <w:num w:numId="5" w16cid:durableId="1904363086">
    <w:abstractNumId w:val="15"/>
  </w:num>
  <w:num w:numId="6" w16cid:durableId="111634264">
    <w:abstractNumId w:val="8"/>
  </w:num>
  <w:num w:numId="7" w16cid:durableId="1168180914">
    <w:abstractNumId w:val="36"/>
  </w:num>
  <w:num w:numId="8" w16cid:durableId="530799632">
    <w:abstractNumId w:val="14"/>
  </w:num>
  <w:num w:numId="9" w16cid:durableId="2034764002">
    <w:abstractNumId w:val="38"/>
  </w:num>
  <w:num w:numId="10" w16cid:durableId="923026238">
    <w:abstractNumId w:val="33"/>
  </w:num>
  <w:num w:numId="11" w16cid:durableId="1726565461">
    <w:abstractNumId w:val="4"/>
  </w:num>
  <w:num w:numId="12" w16cid:durableId="1201362469">
    <w:abstractNumId w:val="11"/>
  </w:num>
  <w:num w:numId="13" w16cid:durableId="1719473547">
    <w:abstractNumId w:val="17"/>
  </w:num>
  <w:num w:numId="14" w16cid:durableId="707797353">
    <w:abstractNumId w:val="25"/>
  </w:num>
  <w:num w:numId="15" w16cid:durableId="612711154">
    <w:abstractNumId w:val="21"/>
  </w:num>
  <w:num w:numId="16" w16cid:durableId="927731814">
    <w:abstractNumId w:val="7"/>
  </w:num>
  <w:num w:numId="17" w16cid:durableId="1029990869">
    <w:abstractNumId w:val="28"/>
  </w:num>
  <w:num w:numId="18" w16cid:durableId="1799907020">
    <w:abstractNumId w:val="39"/>
  </w:num>
  <w:num w:numId="19" w16cid:durableId="1545369693">
    <w:abstractNumId w:val="10"/>
  </w:num>
  <w:num w:numId="20" w16cid:durableId="887111653">
    <w:abstractNumId w:val="31"/>
  </w:num>
  <w:num w:numId="21" w16cid:durableId="558319764">
    <w:abstractNumId w:val="13"/>
  </w:num>
  <w:num w:numId="22" w16cid:durableId="1893729869">
    <w:abstractNumId w:val="22"/>
  </w:num>
  <w:num w:numId="23" w16cid:durableId="523174037">
    <w:abstractNumId w:val="24"/>
  </w:num>
  <w:num w:numId="24" w16cid:durableId="282659605">
    <w:abstractNumId w:val="20"/>
  </w:num>
  <w:num w:numId="25" w16cid:durableId="900943849">
    <w:abstractNumId w:val="23"/>
  </w:num>
  <w:num w:numId="26" w16cid:durableId="1653020620">
    <w:abstractNumId w:val="9"/>
  </w:num>
  <w:num w:numId="27" w16cid:durableId="425536138">
    <w:abstractNumId w:val="34"/>
  </w:num>
  <w:num w:numId="28" w16cid:durableId="661083217">
    <w:abstractNumId w:val="16"/>
  </w:num>
  <w:num w:numId="29" w16cid:durableId="593900641">
    <w:abstractNumId w:val="6"/>
  </w:num>
  <w:num w:numId="30" w16cid:durableId="1955794488">
    <w:abstractNumId w:val="19"/>
  </w:num>
  <w:num w:numId="31" w16cid:durableId="729886773">
    <w:abstractNumId w:val="5"/>
  </w:num>
  <w:num w:numId="32" w16cid:durableId="1494446958">
    <w:abstractNumId w:val="30"/>
  </w:num>
  <w:num w:numId="33" w16cid:durableId="1093208562">
    <w:abstractNumId w:val="32"/>
  </w:num>
  <w:num w:numId="34" w16cid:durableId="3552894">
    <w:abstractNumId w:val="3"/>
  </w:num>
  <w:num w:numId="35" w16cid:durableId="1803494458">
    <w:abstractNumId w:val="1"/>
  </w:num>
  <w:num w:numId="36" w16cid:durableId="63532953">
    <w:abstractNumId w:val="2"/>
  </w:num>
  <w:num w:numId="37" w16cid:durableId="1444571226">
    <w:abstractNumId w:val="0"/>
  </w:num>
  <w:num w:numId="38" w16cid:durableId="321397616">
    <w:abstractNumId w:val="35"/>
  </w:num>
  <w:num w:numId="39" w16cid:durableId="1897626558">
    <w:abstractNumId w:val="27"/>
  </w:num>
  <w:num w:numId="40" w16cid:durableId="103562033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1NLYwNjY3MDa1NDVW0lEKTi0uzszPAykwrAUAzuLC+CwAAAA="/>
  </w:docVars>
  <w:rsids>
    <w:rsidRoot w:val="00505CA7"/>
    <w:rsid w:val="0000092E"/>
    <w:rsid w:val="00012A83"/>
    <w:rsid w:val="00017C3C"/>
    <w:rsid w:val="00021F2E"/>
    <w:rsid w:val="00023F87"/>
    <w:rsid w:val="00026EAE"/>
    <w:rsid w:val="0003123C"/>
    <w:rsid w:val="00032A10"/>
    <w:rsid w:val="00043FFE"/>
    <w:rsid w:val="00044074"/>
    <w:rsid w:val="0004430C"/>
    <w:rsid w:val="0005371A"/>
    <w:rsid w:val="00060056"/>
    <w:rsid w:val="00066DE2"/>
    <w:rsid w:val="00077931"/>
    <w:rsid w:val="00084E91"/>
    <w:rsid w:val="000900B6"/>
    <w:rsid w:val="000A649E"/>
    <w:rsid w:val="000A7626"/>
    <w:rsid w:val="000B5DA2"/>
    <w:rsid w:val="000C1C28"/>
    <w:rsid w:val="000C5872"/>
    <w:rsid w:val="000D6C02"/>
    <w:rsid w:val="000E0979"/>
    <w:rsid w:val="000E1544"/>
    <w:rsid w:val="001155CE"/>
    <w:rsid w:val="001225D9"/>
    <w:rsid w:val="00124370"/>
    <w:rsid w:val="00135908"/>
    <w:rsid w:val="00140A0B"/>
    <w:rsid w:val="00160392"/>
    <w:rsid w:val="00172F48"/>
    <w:rsid w:val="00183538"/>
    <w:rsid w:val="001A5429"/>
    <w:rsid w:val="001B1DAF"/>
    <w:rsid w:val="001C7F44"/>
    <w:rsid w:val="001D1C22"/>
    <w:rsid w:val="001E11F1"/>
    <w:rsid w:val="001E1E58"/>
    <w:rsid w:val="00206719"/>
    <w:rsid w:val="00212B1B"/>
    <w:rsid w:val="002221BA"/>
    <w:rsid w:val="00237CCA"/>
    <w:rsid w:val="00240312"/>
    <w:rsid w:val="00247B17"/>
    <w:rsid w:val="00252E4A"/>
    <w:rsid w:val="002642A8"/>
    <w:rsid w:val="00280853"/>
    <w:rsid w:val="002975A4"/>
    <w:rsid w:val="002A137B"/>
    <w:rsid w:val="002C50D6"/>
    <w:rsid w:val="0031130D"/>
    <w:rsid w:val="00314A6F"/>
    <w:rsid w:val="00327DC1"/>
    <w:rsid w:val="00334394"/>
    <w:rsid w:val="00347AF5"/>
    <w:rsid w:val="00360F98"/>
    <w:rsid w:val="00362478"/>
    <w:rsid w:val="00374421"/>
    <w:rsid w:val="00385D4D"/>
    <w:rsid w:val="00392332"/>
    <w:rsid w:val="003978CB"/>
    <w:rsid w:val="003B5758"/>
    <w:rsid w:val="003B6212"/>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677EB"/>
    <w:rsid w:val="00493EC0"/>
    <w:rsid w:val="00495909"/>
    <w:rsid w:val="004B5251"/>
    <w:rsid w:val="004C7B3E"/>
    <w:rsid w:val="004D46FA"/>
    <w:rsid w:val="00505CA7"/>
    <w:rsid w:val="00513832"/>
    <w:rsid w:val="00526C37"/>
    <w:rsid w:val="00533047"/>
    <w:rsid w:val="00553E31"/>
    <w:rsid w:val="00577B45"/>
    <w:rsid w:val="00582502"/>
    <w:rsid w:val="005919AF"/>
    <w:rsid w:val="005977AA"/>
    <w:rsid w:val="005A20E2"/>
    <w:rsid w:val="005A311F"/>
    <w:rsid w:val="005B5B61"/>
    <w:rsid w:val="005B6A1A"/>
    <w:rsid w:val="005D2146"/>
    <w:rsid w:val="005F6388"/>
    <w:rsid w:val="00614293"/>
    <w:rsid w:val="006329E1"/>
    <w:rsid w:val="00633E73"/>
    <w:rsid w:val="00655308"/>
    <w:rsid w:val="006642E6"/>
    <w:rsid w:val="00664450"/>
    <w:rsid w:val="006936EB"/>
    <w:rsid w:val="00696772"/>
    <w:rsid w:val="006A5D94"/>
    <w:rsid w:val="006B2383"/>
    <w:rsid w:val="006B65EB"/>
    <w:rsid w:val="006D0144"/>
    <w:rsid w:val="006E3F8C"/>
    <w:rsid w:val="006E3FC8"/>
    <w:rsid w:val="006E523A"/>
    <w:rsid w:val="006F35BA"/>
    <w:rsid w:val="00705BA7"/>
    <w:rsid w:val="00707756"/>
    <w:rsid w:val="007157EF"/>
    <w:rsid w:val="00730BAF"/>
    <w:rsid w:val="0073670F"/>
    <w:rsid w:val="00740FCE"/>
    <w:rsid w:val="00753E67"/>
    <w:rsid w:val="00784D59"/>
    <w:rsid w:val="007B17C4"/>
    <w:rsid w:val="007B1F5A"/>
    <w:rsid w:val="007B3AB6"/>
    <w:rsid w:val="007B5AFF"/>
    <w:rsid w:val="007B6197"/>
    <w:rsid w:val="007C136F"/>
    <w:rsid w:val="007C5AF4"/>
    <w:rsid w:val="007D393A"/>
    <w:rsid w:val="007D5767"/>
    <w:rsid w:val="007F793B"/>
    <w:rsid w:val="008065B4"/>
    <w:rsid w:val="00810DF6"/>
    <w:rsid w:val="00813EC8"/>
    <w:rsid w:val="00817F8C"/>
    <w:rsid w:val="0083428B"/>
    <w:rsid w:val="00876F99"/>
    <w:rsid w:val="00877A44"/>
    <w:rsid w:val="008820B3"/>
    <w:rsid w:val="00886169"/>
    <w:rsid w:val="008965F6"/>
    <w:rsid w:val="008A2B5E"/>
    <w:rsid w:val="008D3386"/>
    <w:rsid w:val="008D3518"/>
    <w:rsid w:val="008F704C"/>
    <w:rsid w:val="0090206C"/>
    <w:rsid w:val="00902998"/>
    <w:rsid w:val="00907306"/>
    <w:rsid w:val="00912C1B"/>
    <w:rsid w:val="0092125E"/>
    <w:rsid w:val="00924319"/>
    <w:rsid w:val="00932484"/>
    <w:rsid w:val="00952A7A"/>
    <w:rsid w:val="00974BF8"/>
    <w:rsid w:val="009A3B33"/>
    <w:rsid w:val="009A45A0"/>
    <w:rsid w:val="009B35B5"/>
    <w:rsid w:val="009B4773"/>
    <w:rsid w:val="009C018F"/>
    <w:rsid w:val="009D2556"/>
    <w:rsid w:val="009E55E1"/>
    <w:rsid w:val="00A068EC"/>
    <w:rsid w:val="00A44EEF"/>
    <w:rsid w:val="00A4635C"/>
    <w:rsid w:val="00A533AC"/>
    <w:rsid w:val="00A630FD"/>
    <w:rsid w:val="00A74908"/>
    <w:rsid w:val="00A87AA2"/>
    <w:rsid w:val="00A91213"/>
    <w:rsid w:val="00A960DC"/>
    <w:rsid w:val="00A9621B"/>
    <w:rsid w:val="00AA29B1"/>
    <w:rsid w:val="00AA66D7"/>
    <w:rsid w:val="00AC3653"/>
    <w:rsid w:val="00AE0241"/>
    <w:rsid w:val="00AE5008"/>
    <w:rsid w:val="00B24415"/>
    <w:rsid w:val="00B26302"/>
    <w:rsid w:val="00B37B3B"/>
    <w:rsid w:val="00B44C47"/>
    <w:rsid w:val="00B57756"/>
    <w:rsid w:val="00B57F4F"/>
    <w:rsid w:val="00B7636D"/>
    <w:rsid w:val="00B80CF1"/>
    <w:rsid w:val="00BA1ABA"/>
    <w:rsid w:val="00BA2A38"/>
    <w:rsid w:val="00BA31C4"/>
    <w:rsid w:val="00BA3E51"/>
    <w:rsid w:val="00BB02E6"/>
    <w:rsid w:val="00BD0C60"/>
    <w:rsid w:val="00BE61C4"/>
    <w:rsid w:val="00BE7431"/>
    <w:rsid w:val="00C17BCF"/>
    <w:rsid w:val="00C3246A"/>
    <w:rsid w:val="00C65564"/>
    <w:rsid w:val="00C738DE"/>
    <w:rsid w:val="00C95A76"/>
    <w:rsid w:val="00CA61D8"/>
    <w:rsid w:val="00CD1D98"/>
    <w:rsid w:val="00CF1267"/>
    <w:rsid w:val="00D13200"/>
    <w:rsid w:val="00D26769"/>
    <w:rsid w:val="00D27AF8"/>
    <w:rsid w:val="00D6543F"/>
    <w:rsid w:val="00D74E0C"/>
    <w:rsid w:val="00D86A0A"/>
    <w:rsid w:val="00D94688"/>
    <w:rsid w:val="00D954E2"/>
    <w:rsid w:val="00DB5A2E"/>
    <w:rsid w:val="00DC0528"/>
    <w:rsid w:val="00DC1104"/>
    <w:rsid w:val="00DC3A45"/>
    <w:rsid w:val="00DC7466"/>
    <w:rsid w:val="00DC7E1C"/>
    <w:rsid w:val="00DE65A2"/>
    <w:rsid w:val="00DF2DCC"/>
    <w:rsid w:val="00E01572"/>
    <w:rsid w:val="00E01D0E"/>
    <w:rsid w:val="00E034FD"/>
    <w:rsid w:val="00E16215"/>
    <w:rsid w:val="00E31650"/>
    <w:rsid w:val="00E35169"/>
    <w:rsid w:val="00E404DF"/>
    <w:rsid w:val="00E52F81"/>
    <w:rsid w:val="00E53724"/>
    <w:rsid w:val="00E552C8"/>
    <w:rsid w:val="00E75006"/>
    <w:rsid w:val="00E757A0"/>
    <w:rsid w:val="00E84350"/>
    <w:rsid w:val="00E857E2"/>
    <w:rsid w:val="00E85863"/>
    <w:rsid w:val="00E91AE4"/>
    <w:rsid w:val="00EA431D"/>
    <w:rsid w:val="00EB47F9"/>
    <w:rsid w:val="00EC4BCD"/>
    <w:rsid w:val="00EC6ED8"/>
    <w:rsid w:val="00EF2961"/>
    <w:rsid w:val="00EF3D95"/>
    <w:rsid w:val="00F2220C"/>
    <w:rsid w:val="00F273EA"/>
    <w:rsid w:val="00F33F5E"/>
    <w:rsid w:val="00F53A40"/>
    <w:rsid w:val="00F60840"/>
    <w:rsid w:val="00F702DB"/>
    <w:rsid w:val="00F75B86"/>
    <w:rsid w:val="00F77933"/>
    <w:rsid w:val="00F8411A"/>
    <w:rsid w:val="00FA0D95"/>
    <w:rsid w:val="00FC1405"/>
    <w:rsid w:val="00FD512C"/>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325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87744173">
      <w:bodyDiv w:val="1"/>
      <w:marLeft w:val="0"/>
      <w:marRight w:val="0"/>
      <w:marTop w:val="0"/>
      <w:marBottom w:val="0"/>
      <w:divBdr>
        <w:top w:val="none" w:sz="0" w:space="0" w:color="auto"/>
        <w:left w:val="none" w:sz="0" w:space="0" w:color="auto"/>
        <w:bottom w:val="none" w:sz="0" w:space="0" w:color="auto"/>
        <w:right w:val="none" w:sz="0" w:space="0" w:color="auto"/>
      </w:divBdr>
    </w:div>
    <w:div w:id="804353358">
      <w:bodyDiv w:val="1"/>
      <w:marLeft w:val="0"/>
      <w:marRight w:val="0"/>
      <w:marTop w:val="0"/>
      <w:marBottom w:val="0"/>
      <w:divBdr>
        <w:top w:val="none" w:sz="0" w:space="0" w:color="auto"/>
        <w:left w:val="none" w:sz="0" w:space="0" w:color="auto"/>
        <w:bottom w:val="none" w:sz="0" w:space="0" w:color="auto"/>
        <w:right w:val="none" w:sz="0" w:space="0" w:color="auto"/>
      </w:divBdr>
    </w:div>
    <w:div w:id="1113477518">
      <w:bodyDiv w:val="1"/>
      <w:marLeft w:val="0"/>
      <w:marRight w:val="0"/>
      <w:marTop w:val="0"/>
      <w:marBottom w:val="0"/>
      <w:divBdr>
        <w:top w:val="none" w:sz="0" w:space="0" w:color="auto"/>
        <w:left w:val="none" w:sz="0" w:space="0" w:color="auto"/>
        <w:bottom w:val="none" w:sz="0" w:space="0" w:color="auto"/>
        <w:right w:val="none" w:sz="0" w:space="0" w:color="auto"/>
      </w:divBdr>
    </w:div>
    <w:div w:id="134756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dge\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6A01CAE88E4F5AB3C4BDB888B913FF"/>
        <w:category>
          <w:name w:val="General"/>
          <w:gallery w:val="placeholder"/>
        </w:category>
        <w:types>
          <w:type w:val="bbPlcHdr"/>
        </w:types>
        <w:behaviors>
          <w:behavior w:val="content"/>
        </w:behaviors>
        <w:guid w:val="{BEE5E83C-7151-4AED-B6CC-FBBF2B226831}"/>
      </w:docPartPr>
      <w:docPartBody>
        <w:p w:rsidR="008D6E08" w:rsidRDefault="00425615">
          <w:pPr>
            <w:pStyle w:val="4D6A01CAE88E4F5AB3C4BDB888B913FF"/>
          </w:pPr>
          <w:r w:rsidRPr="00614293">
            <w:t>HOME BASED</w:t>
          </w:r>
        </w:p>
      </w:docPartBody>
    </w:docPart>
    <w:docPart>
      <w:docPartPr>
        <w:name w:val="20BA5FA9C8FA4D0D977E0F6B23134EEE"/>
        <w:category>
          <w:name w:val="General"/>
          <w:gallery w:val="placeholder"/>
        </w:category>
        <w:types>
          <w:type w:val="bbPlcHdr"/>
        </w:types>
        <w:behaviors>
          <w:behavior w:val="content"/>
        </w:behaviors>
        <w:guid w:val="{E626333F-CA06-4362-8D1D-94AD96838FD8}"/>
      </w:docPartPr>
      <w:docPartBody>
        <w:p w:rsidR="008D6E08" w:rsidRDefault="00425615">
          <w:pPr>
            <w:pStyle w:val="20BA5FA9C8FA4D0D977E0F6B23134EEE"/>
          </w:pPr>
          <w:r w:rsidRPr="00614293">
            <w:rPr>
              <w:rStyle w:val="TitleChar"/>
              <w:b w:val="0"/>
            </w:rPr>
            <w:t>PROFESSIONAL SERVICES</w:t>
          </w:r>
        </w:p>
      </w:docPartBody>
    </w:docPart>
    <w:docPart>
      <w:docPartPr>
        <w:name w:val="5B4750218E7F4EB68B5A540645EF1345"/>
        <w:category>
          <w:name w:val="General"/>
          <w:gallery w:val="placeholder"/>
        </w:category>
        <w:types>
          <w:type w:val="bbPlcHdr"/>
        </w:types>
        <w:behaviors>
          <w:behavior w:val="content"/>
        </w:behaviors>
        <w:guid w:val="{EE7B4D33-515F-46AC-A4F0-C2928EE78B26}"/>
      </w:docPartPr>
      <w:docPartBody>
        <w:p w:rsidR="008D6E08" w:rsidRDefault="00425615">
          <w:pPr>
            <w:pStyle w:val="5B4750218E7F4EB68B5A540645EF1345"/>
          </w:pPr>
          <w:r w:rsidRPr="00614293">
            <w:t>Business Plan</w:t>
          </w:r>
        </w:p>
      </w:docPartBody>
    </w:docPart>
    <w:docPart>
      <w:docPartPr>
        <w:name w:val="AB9A9E581B534FADA66ACFC1F396A94F"/>
        <w:category>
          <w:name w:val="General"/>
          <w:gallery w:val="placeholder"/>
        </w:category>
        <w:types>
          <w:type w:val="bbPlcHdr"/>
        </w:types>
        <w:behaviors>
          <w:behavior w:val="content"/>
        </w:behaviors>
        <w:guid w:val="{4E007531-288C-4879-B0ED-2114C9895163}"/>
      </w:docPartPr>
      <w:docPartBody>
        <w:p w:rsidR="008D6E08" w:rsidRDefault="00425615">
          <w:pPr>
            <w:pStyle w:val="EFC70B449D7B41E3A5547E3B7D7E13E5"/>
          </w:pPr>
          <w:r w:rsidRPr="00614293">
            <w:t>Company Overview</w:t>
          </w:r>
        </w:p>
      </w:docPartBody>
    </w:docPart>
    <w:docPart>
      <w:docPartPr>
        <w:name w:val="1149F145233D4E459050624557857A91"/>
        <w:category>
          <w:name w:val="General"/>
          <w:gallery w:val="placeholder"/>
        </w:category>
        <w:types>
          <w:type w:val="bbPlcHdr"/>
        </w:types>
        <w:behaviors>
          <w:behavior w:val="content"/>
        </w:behaviors>
        <w:guid w:val="{39E6198D-4B69-486D-8D8E-4C8537248B80}"/>
      </w:docPartPr>
      <w:docPartBody>
        <w:p w:rsidR="008D6E08" w:rsidRDefault="00425615">
          <w:pPr>
            <w:pStyle w:val="07E73EA740AD4723905F73CE4010CE5F"/>
          </w:pPr>
          <w:r w:rsidRPr="00614293">
            <w:t>Company summary:</w:t>
          </w:r>
        </w:p>
      </w:docPartBody>
    </w:docPart>
    <w:docPart>
      <w:docPartPr>
        <w:name w:val="4CE9E0C5007E4A27B8482CE992630CCB"/>
        <w:category>
          <w:name w:val="General"/>
          <w:gallery w:val="placeholder"/>
        </w:category>
        <w:types>
          <w:type w:val="bbPlcHdr"/>
        </w:types>
        <w:behaviors>
          <w:behavior w:val="content"/>
        </w:behaviors>
        <w:guid w:val="{3B722119-9104-4DE1-919A-9A389886E0E7}"/>
      </w:docPartPr>
      <w:docPartBody>
        <w:p w:rsidR="008D6E08" w:rsidRDefault="00425615">
          <w:pPr>
            <w:pStyle w:val="B0212F8BCB914C628231D84DBE0038BF"/>
          </w:pPr>
          <w:r w:rsidRPr="00614293">
            <w:t>Mission statement:</w:t>
          </w:r>
        </w:p>
      </w:docPartBody>
    </w:docPart>
    <w:docPart>
      <w:docPartPr>
        <w:name w:val="95B91E652E6D41DBA91F9F045BE9F35C"/>
        <w:category>
          <w:name w:val="General"/>
          <w:gallery w:val="placeholder"/>
        </w:category>
        <w:types>
          <w:type w:val="bbPlcHdr"/>
        </w:types>
        <w:behaviors>
          <w:behavior w:val="content"/>
        </w:behaviors>
        <w:guid w:val="{34CE787A-19E2-4EBA-86AB-0ADBD1616C30}"/>
      </w:docPartPr>
      <w:docPartBody>
        <w:p w:rsidR="008D6E08" w:rsidRDefault="00425615">
          <w:pPr>
            <w:pStyle w:val="5E4FEAD8C1C44C179CCD6EF65C1D29D5"/>
          </w:pPr>
          <w:r w:rsidRPr="00614293">
            <w:t>Company history:</w:t>
          </w:r>
        </w:p>
      </w:docPartBody>
    </w:docPart>
    <w:docPart>
      <w:docPartPr>
        <w:name w:val="5E4BCDC181E04F87A456F5BB257F380D"/>
        <w:category>
          <w:name w:val="General"/>
          <w:gallery w:val="placeholder"/>
        </w:category>
        <w:types>
          <w:type w:val="bbPlcHdr"/>
        </w:types>
        <w:behaviors>
          <w:behavior w:val="content"/>
        </w:behaviors>
        <w:guid w:val="{D3E858D5-6B06-4646-BC56-79C2FEC29AE6}"/>
      </w:docPartPr>
      <w:docPartBody>
        <w:p w:rsidR="008D6E08" w:rsidRDefault="00425615">
          <w:pPr>
            <w:pStyle w:val="06AF9C1F0DFE41B2838CAD82998D6587"/>
          </w:pPr>
          <w:r w:rsidRPr="00614293">
            <w:t>Markets and services:</w:t>
          </w:r>
        </w:p>
      </w:docPartBody>
    </w:docPart>
    <w:docPart>
      <w:docPartPr>
        <w:name w:val="4B78AF3E810B4BC598A96BB460FC0438"/>
        <w:category>
          <w:name w:val="General"/>
          <w:gallery w:val="placeholder"/>
        </w:category>
        <w:types>
          <w:type w:val="bbPlcHdr"/>
        </w:types>
        <w:behaviors>
          <w:behavior w:val="content"/>
        </w:behaviors>
        <w:guid w:val="{A1F6D41F-464B-4AF3-9FEB-37C6793BCAA2}"/>
      </w:docPartPr>
      <w:docPartBody>
        <w:p w:rsidR="008D6E08" w:rsidRDefault="00425615">
          <w:pPr>
            <w:pStyle w:val="E39205E570994BBABA63ACCF681E01E1"/>
          </w:pPr>
          <w:r w:rsidRPr="00614293">
            <w:t>Operational structure:</w:t>
          </w:r>
        </w:p>
      </w:docPartBody>
    </w:docPart>
    <w:docPart>
      <w:docPartPr>
        <w:name w:val="C722CD4CCD0D494AB287E0DF75375695"/>
        <w:category>
          <w:name w:val="General"/>
          <w:gallery w:val="placeholder"/>
        </w:category>
        <w:types>
          <w:type w:val="bbPlcHdr"/>
        </w:types>
        <w:behaviors>
          <w:behavior w:val="content"/>
        </w:behaviors>
        <w:guid w:val="{0CCFA8B2-586F-464B-822A-9955098AE668}"/>
      </w:docPartPr>
      <w:docPartBody>
        <w:p w:rsidR="008D6E08" w:rsidRDefault="00425615">
          <w:pPr>
            <w:pStyle w:val="1FAE18B5E83148818265B61DE3C77574"/>
          </w:pPr>
          <w:r w:rsidRPr="00614293">
            <w:t>Financial goals:</w:t>
          </w:r>
        </w:p>
      </w:docPartBody>
    </w:docPart>
    <w:docPart>
      <w:docPartPr>
        <w:name w:val="B87CF38AF35B4F0F86B9B628C76BFA19"/>
        <w:category>
          <w:name w:val="General"/>
          <w:gallery w:val="placeholder"/>
        </w:category>
        <w:types>
          <w:type w:val="bbPlcHdr"/>
        </w:types>
        <w:behaviors>
          <w:behavior w:val="content"/>
        </w:behaviors>
        <w:guid w:val="{1F3CAE77-BA27-4032-8831-889F10B79A17}"/>
      </w:docPartPr>
      <w:docPartBody>
        <w:p w:rsidR="008D6E08" w:rsidRDefault="00425615">
          <w:pPr>
            <w:pStyle w:val="606E056E4F634C469783350A74E2A2D3"/>
          </w:pPr>
          <w:r w:rsidRPr="00614293">
            <w:t>Business Description</w:t>
          </w:r>
        </w:p>
        <w:bookmarkStart w:id="0" w:name="_Hlk786744"/>
        <w:bookmarkEnd w:id="0"/>
      </w:docPartBody>
    </w:docPart>
    <w:docPart>
      <w:docPartPr>
        <w:name w:val="C395D49671BE4F7F982FC8E9D5B82E4F"/>
        <w:category>
          <w:name w:val="General"/>
          <w:gallery w:val="placeholder"/>
        </w:category>
        <w:types>
          <w:type w:val="bbPlcHdr"/>
        </w:types>
        <w:behaviors>
          <w:behavior w:val="content"/>
        </w:behaviors>
        <w:guid w:val="{4F0B2B2F-A523-4F32-B81E-4A7DF437A637}"/>
      </w:docPartPr>
      <w:docPartBody>
        <w:p w:rsidR="008D6E08" w:rsidRDefault="00425615">
          <w:pPr>
            <w:pStyle w:val="1B8ED3190A8F46CAB03F0666D0DF5C6C"/>
          </w:pPr>
          <w:r w:rsidRPr="00614293">
            <w:t>Pricing:</w:t>
          </w:r>
        </w:p>
        <w:bookmarkStart w:id="1" w:name="_Hlk786768"/>
        <w:bookmarkEnd w:id="1"/>
      </w:docPartBody>
    </w:docPart>
    <w:docPart>
      <w:docPartPr>
        <w:name w:val="C6319C5D4DE4497C9DF875F8F80585C3"/>
        <w:category>
          <w:name w:val="General"/>
          <w:gallery w:val="placeholder"/>
        </w:category>
        <w:types>
          <w:type w:val="bbPlcHdr"/>
        </w:types>
        <w:behaviors>
          <w:behavior w:val="content"/>
        </w:behaviors>
        <w:guid w:val="{D21E889A-0C9D-425E-8295-6C72DF4C7985}"/>
      </w:docPartPr>
      <w:docPartBody>
        <w:p w:rsidR="008D6E08" w:rsidRDefault="00425615">
          <w:pPr>
            <w:pStyle w:val="D21479DC10EF4B0889485E3A9458C2DD"/>
          </w:pPr>
          <w:r w:rsidRPr="00614293">
            <w:t>SWOT analysis:</w:t>
          </w:r>
        </w:p>
      </w:docPartBody>
    </w:docPart>
    <w:docPart>
      <w:docPartPr>
        <w:name w:val="AA945EBC964D436F801064F5AA916B67"/>
        <w:category>
          <w:name w:val="General"/>
          <w:gallery w:val="placeholder"/>
        </w:category>
        <w:types>
          <w:type w:val="bbPlcHdr"/>
        </w:types>
        <w:behaviors>
          <w:behavior w:val="content"/>
        </w:behaviors>
        <w:guid w:val="{6C3C5324-B74C-4ABD-AEC1-8C1CAE5E4305}"/>
      </w:docPartPr>
      <w:docPartBody>
        <w:p w:rsidR="008D6E08" w:rsidRDefault="00425615">
          <w:pPr>
            <w:pStyle w:val="9B34B9148A1F47FB8743B3F9FD1AE69E"/>
          </w:pPr>
          <w:r w:rsidRPr="00614293">
            <w:t>STRENGTHS</w:t>
          </w:r>
        </w:p>
      </w:docPartBody>
    </w:docPart>
    <w:docPart>
      <w:docPartPr>
        <w:name w:val="1A9CCC08F753425CA957516C31B27A95"/>
        <w:category>
          <w:name w:val="General"/>
          <w:gallery w:val="placeholder"/>
        </w:category>
        <w:types>
          <w:type w:val="bbPlcHdr"/>
        </w:types>
        <w:behaviors>
          <w:behavior w:val="content"/>
        </w:behaviors>
        <w:guid w:val="{3B0CE684-F95A-47B8-9A4F-98542E23568F}"/>
      </w:docPartPr>
      <w:docPartBody>
        <w:p w:rsidR="008D6E08" w:rsidRDefault="00425615">
          <w:pPr>
            <w:pStyle w:val="08B29111F46E4E4E805053FB15732E04"/>
          </w:pPr>
          <w:r w:rsidRPr="00614293">
            <w:t>WEAKNESSES</w:t>
          </w:r>
        </w:p>
      </w:docPartBody>
    </w:docPart>
    <w:docPart>
      <w:docPartPr>
        <w:name w:val="2032BA04F177431497230CCCFB3C69D1"/>
        <w:category>
          <w:name w:val="General"/>
          <w:gallery w:val="placeholder"/>
        </w:category>
        <w:types>
          <w:type w:val="bbPlcHdr"/>
        </w:types>
        <w:behaviors>
          <w:behavior w:val="content"/>
        </w:behaviors>
        <w:guid w:val="{F5D7AF0D-9A56-4550-A86E-B7E3AFB8A4AF}"/>
      </w:docPartPr>
      <w:docPartBody>
        <w:p w:rsidR="008D6E08" w:rsidRDefault="00425615">
          <w:pPr>
            <w:pStyle w:val="09D25C4B7C2C48279A8FC3B9C23193E8"/>
          </w:pPr>
          <w:r w:rsidRPr="00614293">
            <w:t>OPPORTUNITIES</w:t>
          </w:r>
        </w:p>
      </w:docPartBody>
    </w:docPart>
    <w:docPart>
      <w:docPartPr>
        <w:name w:val="DF458DE71E2440DEB9AA93E6A7331211"/>
        <w:category>
          <w:name w:val="General"/>
          <w:gallery w:val="placeholder"/>
        </w:category>
        <w:types>
          <w:type w:val="bbPlcHdr"/>
        </w:types>
        <w:behaviors>
          <w:behavior w:val="content"/>
        </w:behaviors>
        <w:guid w:val="{856924CE-16E6-4132-8E6E-95A8AACCA566}"/>
      </w:docPartPr>
      <w:docPartBody>
        <w:p w:rsidR="008D6E08" w:rsidRDefault="00425615">
          <w:pPr>
            <w:pStyle w:val="C4446B7B12B3466FBD08595C9642B70F"/>
          </w:pPr>
          <w:r w:rsidRPr="00614293">
            <w:t>THREATS</w:t>
          </w:r>
        </w:p>
      </w:docPartBody>
    </w:docPart>
    <w:docPart>
      <w:docPartPr>
        <w:name w:val="DFCD33330B76407CA1F89F1CBEC55072"/>
        <w:category>
          <w:name w:val="General"/>
          <w:gallery w:val="placeholder"/>
        </w:category>
        <w:types>
          <w:type w:val="bbPlcHdr"/>
        </w:types>
        <w:behaviors>
          <w:behavior w:val="content"/>
        </w:behaviors>
        <w:guid w:val="{48181847-A190-4B3D-BFC5-2459158DEF75}"/>
      </w:docPartPr>
      <w:docPartBody>
        <w:p w:rsidR="008D6E08" w:rsidRDefault="00425615">
          <w:pPr>
            <w:pStyle w:val="387F64FB9D0B4D4594F36AADCE05FE5B"/>
          </w:pPr>
          <w:r w:rsidRPr="00614293">
            <w:t>Operating Plan</w:t>
          </w:r>
        </w:p>
      </w:docPartBody>
    </w:docPart>
    <w:docPart>
      <w:docPartPr>
        <w:name w:val="9D51A65EA46048ABBF4310BEEDF4001A"/>
        <w:category>
          <w:name w:val="General"/>
          <w:gallery w:val="placeholder"/>
        </w:category>
        <w:types>
          <w:type w:val="bbPlcHdr"/>
        </w:types>
        <w:behaviors>
          <w:behavior w:val="content"/>
        </w:behaviors>
        <w:guid w:val="{7A7CA64E-CDF9-4E5B-84AB-5C553DD2C210}"/>
      </w:docPartPr>
      <w:docPartBody>
        <w:p w:rsidR="008D6E08" w:rsidRDefault="00425615">
          <w:pPr>
            <w:pStyle w:val="6D9FB0B7280E4D56BDCA5ACCB3F80A23"/>
          </w:pPr>
          <w:r w:rsidRPr="00614293">
            <w:t>Payment:</w:t>
          </w:r>
        </w:p>
      </w:docPartBody>
    </w:docPart>
    <w:docPart>
      <w:docPartPr>
        <w:name w:val="653CCF39AF21478A8328C0FF0D2C6475"/>
        <w:category>
          <w:name w:val="General"/>
          <w:gallery w:val="placeholder"/>
        </w:category>
        <w:types>
          <w:type w:val="bbPlcHdr"/>
        </w:types>
        <w:behaviors>
          <w:behavior w:val="content"/>
        </w:behaviors>
        <w:guid w:val="{9AF5AA2D-B233-4175-BA05-F3A7D9C46980}"/>
      </w:docPartPr>
      <w:docPartBody>
        <w:p w:rsidR="008D6E08" w:rsidRDefault="00425615">
          <w:pPr>
            <w:pStyle w:val="1A925684E1F746C08447C66333F60B8A"/>
          </w:pPr>
          <w:r w:rsidRPr="00614293">
            <w:t>Key customers:</w:t>
          </w:r>
        </w:p>
      </w:docPartBody>
    </w:docPart>
    <w:docPart>
      <w:docPartPr>
        <w:name w:val="B54BA700FCCA41A4B5C6AA428198C1D7"/>
        <w:category>
          <w:name w:val="General"/>
          <w:gallery w:val="placeholder"/>
        </w:category>
        <w:types>
          <w:type w:val="bbPlcHdr"/>
        </w:types>
        <w:behaviors>
          <w:behavior w:val="content"/>
        </w:behaviors>
        <w:guid w:val="{706475E4-2149-4784-9572-11E050275330}"/>
      </w:docPartPr>
      <w:docPartBody>
        <w:p w:rsidR="008D6E08" w:rsidRDefault="00425615">
          <w:pPr>
            <w:pStyle w:val="5523F07F22E24472AE1CEFA88C77A642"/>
          </w:pPr>
          <w:r w:rsidRPr="00614293">
            <w:t>Key employees and organization:</w:t>
          </w:r>
        </w:p>
      </w:docPartBody>
    </w:docPart>
    <w:docPart>
      <w:docPartPr>
        <w:name w:val="037C2F15EC564307A077BD1BE0E04EAF"/>
        <w:category>
          <w:name w:val="General"/>
          <w:gallery w:val="placeholder"/>
        </w:category>
        <w:types>
          <w:type w:val="bbPlcHdr"/>
        </w:types>
        <w:behaviors>
          <w:behavior w:val="content"/>
        </w:behaviors>
        <w:guid w:val="{5BB12187-155B-4E82-ADC3-330F12B87686}"/>
      </w:docPartPr>
      <w:docPartBody>
        <w:p w:rsidR="008D6E08" w:rsidRDefault="00425615">
          <w:pPr>
            <w:pStyle w:val="BF128370B8314DF4AB66650D9BD65330"/>
          </w:pPr>
          <w:r w:rsidRPr="00614293">
            <w:t>Marketing and Sales Plan</w:t>
          </w:r>
        </w:p>
      </w:docPartBody>
    </w:docPart>
    <w:docPart>
      <w:docPartPr>
        <w:name w:val="EA8F8361E1E14314A9F247C5457908D6"/>
        <w:category>
          <w:name w:val="General"/>
          <w:gallery w:val="placeholder"/>
        </w:category>
        <w:types>
          <w:type w:val="bbPlcHdr"/>
        </w:types>
        <w:behaviors>
          <w:behavior w:val="content"/>
        </w:behaviors>
        <w:guid w:val="{0DB0F0B2-6F77-4508-AE47-111EFD539AF3}"/>
      </w:docPartPr>
      <w:docPartBody>
        <w:p w:rsidR="008D6E08" w:rsidRDefault="00425615">
          <w:pPr>
            <w:pStyle w:val="E296AE42158C4D668C5AFC1AA07A1546"/>
          </w:pPr>
          <w:r w:rsidRPr="00614293">
            <w:t>Key messages:</w:t>
          </w:r>
        </w:p>
      </w:docPartBody>
    </w:docPart>
    <w:docPart>
      <w:docPartPr>
        <w:name w:val="80BC380B642A463CAC345444F3252016"/>
        <w:category>
          <w:name w:val="General"/>
          <w:gallery w:val="placeholder"/>
        </w:category>
        <w:types>
          <w:type w:val="bbPlcHdr"/>
        </w:types>
        <w:behaviors>
          <w:behavior w:val="content"/>
        </w:behaviors>
        <w:guid w:val="{628C4CE7-C05D-4B6B-8443-FFE0155A4FA1}"/>
      </w:docPartPr>
      <w:docPartBody>
        <w:p w:rsidR="008D6E08" w:rsidRDefault="00425615">
          <w:pPr>
            <w:pStyle w:val="10DDC80F33904BF598B6B0D59AF28F58"/>
          </w:pPr>
          <w:r w:rsidRPr="00614293">
            <w:t>Marketing activities: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769913">
    <w:abstractNumId w:val="3"/>
  </w:num>
  <w:num w:numId="2" w16cid:durableId="1209681113">
    <w:abstractNumId w:val="6"/>
  </w:num>
  <w:num w:numId="3" w16cid:durableId="1646201318">
    <w:abstractNumId w:val="4"/>
  </w:num>
  <w:num w:numId="4" w16cid:durableId="1461530113">
    <w:abstractNumId w:val="5"/>
  </w:num>
  <w:num w:numId="5" w16cid:durableId="1337271220">
    <w:abstractNumId w:val="2"/>
  </w:num>
  <w:num w:numId="6" w16cid:durableId="1922254067">
    <w:abstractNumId w:val="1"/>
  </w:num>
  <w:num w:numId="7" w16cid:durableId="18379309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15"/>
    <w:rsid w:val="00061F25"/>
    <w:rsid w:val="00095F63"/>
    <w:rsid w:val="00425615"/>
    <w:rsid w:val="006A72A9"/>
    <w:rsid w:val="008D6E08"/>
    <w:rsid w:val="00A41E6F"/>
    <w:rsid w:val="00B70725"/>
    <w:rsid w:val="00B97CDB"/>
    <w:rsid w:val="00BE1C1B"/>
    <w:rsid w:val="00C85824"/>
    <w:rsid w:val="00DC5B09"/>
    <w:rsid w:val="00F83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6A01CAE88E4F5AB3C4BDB888B913FF">
    <w:name w:val="4D6A01CAE88E4F5AB3C4BDB888B913FF"/>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rPr>
  </w:style>
  <w:style w:type="paragraph" w:customStyle="1" w:styleId="20BA5FA9C8FA4D0D977E0F6B23134EEE">
    <w:name w:val="20BA5FA9C8FA4D0D977E0F6B23134EEE"/>
  </w:style>
  <w:style w:type="paragraph" w:customStyle="1" w:styleId="5B4750218E7F4EB68B5A540645EF1345">
    <w:name w:val="5B4750218E7F4EB68B5A540645EF1345"/>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EFC70B449D7B41E3A5547E3B7D7E13E5">
    <w:name w:val="EFC70B449D7B41E3A5547E3B7D7E13E5"/>
  </w:style>
  <w:style w:type="paragraph" w:customStyle="1" w:styleId="07E73EA740AD4723905F73CE4010CE5F">
    <w:name w:val="07E73EA740AD4723905F73CE4010CE5F"/>
  </w:style>
  <w:style w:type="paragraph" w:customStyle="1" w:styleId="B0212F8BCB914C628231D84DBE0038BF">
    <w:name w:val="B0212F8BCB914C628231D84DBE0038BF"/>
  </w:style>
  <w:style w:type="paragraph" w:customStyle="1" w:styleId="5E4FEAD8C1C44C179CCD6EF65C1D29D5">
    <w:name w:val="5E4FEAD8C1C44C179CCD6EF65C1D29D5"/>
  </w:style>
  <w:style w:type="paragraph" w:customStyle="1" w:styleId="06AF9C1F0DFE41B2838CAD82998D6587">
    <w:name w:val="06AF9C1F0DFE41B2838CAD82998D6587"/>
  </w:style>
  <w:style w:type="paragraph" w:customStyle="1" w:styleId="E39205E570994BBABA63ACCF681E01E1">
    <w:name w:val="E39205E570994BBABA63ACCF681E01E1"/>
  </w:style>
  <w:style w:type="paragraph" w:customStyle="1" w:styleId="1FAE18B5E83148818265B61DE3C77574">
    <w:name w:val="1FAE18B5E83148818265B61DE3C77574"/>
  </w:style>
  <w:style w:type="paragraph" w:customStyle="1" w:styleId="606E056E4F634C469783350A74E2A2D3">
    <w:name w:val="606E056E4F634C469783350A74E2A2D3"/>
  </w:style>
  <w:style w:type="paragraph" w:customStyle="1" w:styleId="1B8ED3190A8F46CAB03F0666D0DF5C6C">
    <w:name w:val="1B8ED3190A8F46CAB03F0666D0DF5C6C"/>
  </w:style>
  <w:style w:type="paragraph" w:customStyle="1" w:styleId="D21479DC10EF4B0889485E3A9458C2DD">
    <w:name w:val="D21479DC10EF4B0889485E3A9458C2DD"/>
  </w:style>
  <w:style w:type="paragraph" w:customStyle="1" w:styleId="9B34B9148A1F47FB8743B3F9FD1AE69E">
    <w:name w:val="9B34B9148A1F47FB8743B3F9FD1AE69E"/>
  </w:style>
  <w:style w:type="paragraph" w:customStyle="1" w:styleId="08B29111F46E4E4E805053FB15732E04">
    <w:name w:val="08B29111F46E4E4E805053FB15732E04"/>
  </w:style>
  <w:style w:type="paragraph" w:customStyle="1" w:styleId="09D25C4B7C2C48279A8FC3B9C23193E8">
    <w:name w:val="09D25C4B7C2C48279A8FC3B9C23193E8"/>
  </w:style>
  <w:style w:type="paragraph" w:customStyle="1" w:styleId="C4446B7B12B3466FBD08595C9642B70F">
    <w:name w:val="C4446B7B12B3466FBD08595C9642B70F"/>
  </w:style>
  <w:style w:type="paragraph" w:customStyle="1" w:styleId="387F64FB9D0B4D4594F36AADCE05FE5B">
    <w:name w:val="387F64FB9D0B4D4594F36AADCE05FE5B"/>
  </w:style>
  <w:style w:type="paragraph" w:customStyle="1" w:styleId="6D9FB0B7280E4D56BDCA5ACCB3F80A23">
    <w:name w:val="6D9FB0B7280E4D56BDCA5ACCB3F80A23"/>
  </w:style>
  <w:style w:type="paragraph" w:customStyle="1" w:styleId="1A925684E1F746C08447C66333F60B8A">
    <w:name w:val="1A925684E1F746C08447C66333F60B8A"/>
  </w:style>
  <w:style w:type="paragraph" w:customStyle="1" w:styleId="5523F07F22E24472AE1CEFA88C77A642">
    <w:name w:val="5523F07F22E24472AE1CEFA88C77A642"/>
  </w:style>
  <w:style w:type="paragraph" w:customStyle="1" w:styleId="BF128370B8314DF4AB66650D9BD65330">
    <w:name w:val="BF128370B8314DF4AB66650D9BD65330"/>
  </w:style>
  <w:style w:type="paragraph" w:customStyle="1" w:styleId="E296AE42158C4D668C5AFC1AA07A1546">
    <w:name w:val="E296AE42158C4D668C5AFC1AA07A1546"/>
  </w:style>
  <w:style w:type="paragraph" w:customStyle="1" w:styleId="10DDC80F33904BF598B6B0D59AF28F58">
    <w:name w:val="10DDC80F33904BF598B6B0D59AF28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0ED556C-D778-42BD-8D04-D28A604C1CFB}">
  <ds:schemaRefs>
    <ds:schemaRef ds:uri="http://schemas.openxmlformats.org/officeDocument/2006/bibliography"/>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7</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Business Name</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Name</dc:title>
  <dc:subject>Franchise Name</dc:subject>
  <dc:creator/>
  <cp:keywords/>
  <dc:description/>
  <cp:lastModifiedBy/>
  <cp:revision>1</cp:revision>
  <dcterms:created xsi:type="dcterms:W3CDTF">2022-03-30T15:43:00Z</dcterms:created>
  <dcterms:modified xsi:type="dcterms:W3CDTF">2022-05-11T15:12:00Z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